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BCE11" w14:textId="6440F855" w:rsidR="0071214D" w:rsidRDefault="0071214D" w:rsidP="00E936C5">
      <w:pPr>
        <w:pStyle w:val="NoSpacing"/>
        <w:jc w:val="center"/>
        <w:rPr>
          <w:noProof/>
        </w:rPr>
      </w:pPr>
    </w:p>
    <w:p w14:paraId="7C6C8650" w14:textId="5561B040" w:rsidR="00710248" w:rsidRDefault="00710248" w:rsidP="00710248"/>
    <w:p w14:paraId="18EC849E" w14:textId="0ACFE700" w:rsidR="00710248" w:rsidRDefault="00710248" w:rsidP="00710248">
      <w:pPr>
        <w:spacing w:before="0" w:after="200"/>
        <w:rPr>
          <w:rFonts w:ascii="Abadi" w:hAnsi="Abadi"/>
          <w:sz w:val="52"/>
          <w:szCs w:val="52"/>
        </w:rPr>
      </w:pPr>
    </w:p>
    <w:p w14:paraId="0B33ED76" w14:textId="619CAF55" w:rsidR="008F2A39" w:rsidRDefault="008F2A39" w:rsidP="00710248">
      <w:pPr>
        <w:spacing w:before="0" w:after="200"/>
        <w:jc w:val="center"/>
        <w:rPr>
          <w:rFonts w:ascii="Abadi" w:hAnsi="Abadi"/>
          <w:sz w:val="52"/>
          <w:szCs w:val="52"/>
        </w:rPr>
      </w:pPr>
    </w:p>
    <w:p w14:paraId="6C39F2F7" w14:textId="2B83B743" w:rsidR="008F2A39" w:rsidRDefault="008F2A39" w:rsidP="00710248">
      <w:pPr>
        <w:spacing w:before="0" w:after="200"/>
        <w:jc w:val="center"/>
        <w:rPr>
          <w:rFonts w:ascii="Abadi" w:hAnsi="Abadi"/>
          <w:sz w:val="52"/>
          <w:szCs w:val="52"/>
        </w:rPr>
      </w:pPr>
      <w:r>
        <w:rPr>
          <w:noProof/>
        </w:rPr>
        <w:drawing>
          <wp:anchor distT="0" distB="0" distL="114300" distR="114300" simplePos="0" relativeHeight="251688960" behindDoc="1" locked="0" layoutInCell="1" allowOverlap="1" wp14:anchorId="1ADFDD50" wp14:editId="6ABEEE23">
            <wp:simplePos x="0" y="0"/>
            <wp:positionH relativeFrom="column">
              <wp:posOffset>3095625</wp:posOffset>
            </wp:positionH>
            <wp:positionV relativeFrom="paragraph">
              <wp:posOffset>95250</wp:posOffset>
            </wp:positionV>
            <wp:extent cx="2857500" cy="714375"/>
            <wp:effectExtent l="0" t="0" r="0" b="0"/>
            <wp:wrapTight wrapText="bothSides">
              <wp:wrapPolygon edited="0">
                <wp:start x="432" y="1728"/>
                <wp:lineTo x="288" y="14976"/>
                <wp:lineTo x="1152" y="19584"/>
                <wp:lineTo x="1728" y="20736"/>
                <wp:lineTo x="15264" y="20736"/>
                <wp:lineTo x="20880" y="19584"/>
                <wp:lineTo x="21312" y="19008"/>
                <wp:lineTo x="20592" y="12096"/>
                <wp:lineTo x="21456" y="4032"/>
                <wp:lineTo x="21456" y="1728"/>
                <wp:lineTo x="432" y="1728"/>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AG Logo Updat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714375"/>
                    </a:xfrm>
                    <a:prstGeom prst="rect">
                      <a:avLst/>
                    </a:prstGeom>
                  </pic:spPr>
                </pic:pic>
              </a:graphicData>
            </a:graphic>
          </wp:anchor>
        </w:drawing>
      </w:r>
    </w:p>
    <w:p w14:paraId="3783C0BF" w14:textId="77777777" w:rsidR="008F2A39" w:rsidRDefault="008F2A39" w:rsidP="00710248">
      <w:pPr>
        <w:spacing w:before="0" w:after="200"/>
        <w:jc w:val="center"/>
        <w:rPr>
          <w:rFonts w:ascii="Abadi" w:hAnsi="Abadi"/>
          <w:sz w:val="52"/>
          <w:szCs w:val="52"/>
        </w:rPr>
      </w:pPr>
    </w:p>
    <w:p w14:paraId="393D7B0D" w14:textId="77777777" w:rsidR="008F2A39" w:rsidRDefault="008F2A39" w:rsidP="00710248">
      <w:pPr>
        <w:spacing w:before="0" w:after="200"/>
        <w:jc w:val="center"/>
        <w:rPr>
          <w:rFonts w:ascii="Abadi" w:hAnsi="Abadi"/>
          <w:sz w:val="52"/>
          <w:szCs w:val="52"/>
        </w:rPr>
      </w:pPr>
    </w:p>
    <w:p w14:paraId="205166D7" w14:textId="548624C5" w:rsidR="004C019A" w:rsidRDefault="004C019A" w:rsidP="00710248">
      <w:pPr>
        <w:spacing w:before="0" w:after="200"/>
        <w:jc w:val="center"/>
        <w:rPr>
          <w:rFonts w:ascii="Abadi" w:hAnsi="Abadi"/>
          <w:sz w:val="52"/>
          <w:szCs w:val="52"/>
        </w:rPr>
      </w:pPr>
      <w:r w:rsidRPr="00177EF6">
        <w:rPr>
          <w:rFonts w:ascii="Abadi" w:hAnsi="Abadi"/>
          <w:sz w:val="52"/>
          <w:szCs w:val="52"/>
        </w:rPr>
        <w:t>Code</w:t>
      </w:r>
      <w:r w:rsidRPr="004C019A">
        <w:rPr>
          <w:rFonts w:ascii="Abadi" w:hAnsi="Abadi"/>
          <w:sz w:val="52"/>
          <w:szCs w:val="52"/>
        </w:rPr>
        <w:t xml:space="preserve"> Enforcement Professional Certification Application</w:t>
      </w:r>
    </w:p>
    <w:p w14:paraId="0CF37EBC" w14:textId="745197AF" w:rsidR="008F2A39" w:rsidRDefault="008F2A39" w:rsidP="00710248">
      <w:pPr>
        <w:spacing w:before="0" w:after="200"/>
        <w:jc w:val="center"/>
        <w:rPr>
          <w:rFonts w:ascii="Abadi" w:hAnsi="Abadi"/>
          <w:sz w:val="52"/>
          <w:szCs w:val="52"/>
        </w:rPr>
      </w:pPr>
    </w:p>
    <w:p w14:paraId="793506E9" w14:textId="6AB42762" w:rsidR="008F2A39" w:rsidRDefault="008F2A39" w:rsidP="00710248">
      <w:pPr>
        <w:spacing w:before="0" w:after="200"/>
        <w:jc w:val="center"/>
        <w:rPr>
          <w:rFonts w:ascii="Abadi" w:hAnsi="Abadi"/>
          <w:sz w:val="52"/>
          <w:szCs w:val="52"/>
        </w:rPr>
      </w:pPr>
      <w:r>
        <w:rPr>
          <w:rFonts w:ascii="Abadi" w:hAnsi="Abadi"/>
          <w:sz w:val="52"/>
          <w:szCs w:val="52"/>
        </w:rPr>
        <w:t>Name of Applicant____________________________</w:t>
      </w:r>
    </w:p>
    <w:p w14:paraId="31148E88" w14:textId="6FD8E294" w:rsidR="008F2A39" w:rsidRDefault="008F2A39" w:rsidP="00710248">
      <w:pPr>
        <w:spacing w:before="0" w:after="200"/>
        <w:jc w:val="center"/>
        <w:rPr>
          <w:rFonts w:ascii="Abadi" w:hAnsi="Abadi"/>
          <w:sz w:val="52"/>
          <w:szCs w:val="52"/>
        </w:rPr>
      </w:pPr>
      <w:r>
        <w:rPr>
          <w:rFonts w:ascii="Abadi" w:hAnsi="Abadi"/>
          <w:sz w:val="52"/>
          <w:szCs w:val="52"/>
        </w:rPr>
        <w:t>Address_____________________________________</w:t>
      </w:r>
    </w:p>
    <w:p w14:paraId="6E794964" w14:textId="0BA0A145" w:rsidR="008F2A39" w:rsidRDefault="008F2A39" w:rsidP="00710248">
      <w:pPr>
        <w:spacing w:before="0" w:after="200"/>
        <w:jc w:val="center"/>
        <w:rPr>
          <w:rFonts w:ascii="Abadi" w:hAnsi="Abadi"/>
          <w:sz w:val="52"/>
          <w:szCs w:val="52"/>
        </w:rPr>
      </w:pPr>
      <w:r>
        <w:rPr>
          <w:rFonts w:ascii="Abadi" w:hAnsi="Abadi"/>
          <w:sz w:val="52"/>
          <w:szCs w:val="52"/>
        </w:rPr>
        <w:t>Phone Number_______________________________</w:t>
      </w:r>
    </w:p>
    <w:p w14:paraId="2C578B71" w14:textId="565486AF" w:rsidR="008F2A39" w:rsidRPr="004C019A" w:rsidRDefault="008F2A39" w:rsidP="00710248">
      <w:pPr>
        <w:spacing w:before="0" w:after="200"/>
        <w:jc w:val="center"/>
        <w:rPr>
          <w:rFonts w:ascii="Abadi" w:hAnsi="Abadi"/>
          <w:sz w:val="52"/>
          <w:szCs w:val="52"/>
        </w:rPr>
      </w:pPr>
      <w:r>
        <w:rPr>
          <w:rFonts w:ascii="Abadi" w:hAnsi="Abadi"/>
          <w:sz w:val="52"/>
          <w:szCs w:val="52"/>
        </w:rPr>
        <w:t>Email_______________________________________</w:t>
      </w:r>
    </w:p>
    <w:p w14:paraId="17D6F4B2" w14:textId="77777777" w:rsidR="00F66AE4" w:rsidRDefault="00F66AE4" w:rsidP="00177EF6">
      <w:pPr>
        <w:spacing w:before="0" w:line="240" w:lineRule="auto"/>
        <w:rPr>
          <w:rFonts w:ascii="Abadi" w:hAnsi="Abadi"/>
          <w:u w:val="single"/>
        </w:rPr>
      </w:pPr>
    </w:p>
    <w:p w14:paraId="45E5D21F" w14:textId="77777777" w:rsidR="00F66AE4" w:rsidRDefault="00F66AE4" w:rsidP="00177EF6">
      <w:pPr>
        <w:spacing w:before="0" w:line="240" w:lineRule="auto"/>
        <w:rPr>
          <w:rFonts w:ascii="Abadi" w:hAnsi="Abadi"/>
          <w:u w:val="single"/>
        </w:rPr>
      </w:pPr>
    </w:p>
    <w:p w14:paraId="456594BF" w14:textId="77777777" w:rsidR="00F66AE4" w:rsidRDefault="00F66AE4" w:rsidP="00177EF6">
      <w:pPr>
        <w:spacing w:before="0" w:line="240" w:lineRule="auto"/>
        <w:rPr>
          <w:rFonts w:ascii="Abadi" w:hAnsi="Abadi"/>
          <w:u w:val="single"/>
        </w:rPr>
      </w:pPr>
    </w:p>
    <w:p w14:paraId="01C4E503" w14:textId="1CBACD60" w:rsidR="004B757D" w:rsidRDefault="004B757D" w:rsidP="00177EF6">
      <w:pPr>
        <w:spacing w:before="0" w:line="240" w:lineRule="auto"/>
        <w:rPr>
          <w:rFonts w:ascii="Abadi" w:hAnsi="Abadi"/>
        </w:rPr>
      </w:pPr>
      <w:r w:rsidRPr="004B757D">
        <w:rPr>
          <w:rFonts w:ascii="Abadi" w:hAnsi="Abadi"/>
          <w:u w:val="single"/>
        </w:rPr>
        <w:t xml:space="preserve">Level of Certification </w:t>
      </w:r>
      <w:r w:rsidR="00177EF6">
        <w:rPr>
          <w:rFonts w:ascii="Abadi" w:hAnsi="Abadi"/>
          <w:u w:val="single"/>
        </w:rPr>
        <w:t>Applying for</w:t>
      </w:r>
      <w:r w:rsidRPr="004B757D">
        <w:rPr>
          <w:rFonts w:ascii="Abadi" w:hAnsi="Abadi"/>
          <w:u w:val="single"/>
        </w:rPr>
        <w:t xml:space="preserve"> (check one</w:t>
      </w:r>
      <w:r w:rsidR="00177EF6">
        <w:rPr>
          <w:rFonts w:ascii="Abadi" w:hAnsi="Abadi"/>
          <w:u w:val="single"/>
        </w:rPr>
        <w:t xml:space="preserve"> only</w:t>
      </w:r>
      <w:r w:rsidRPr="004B757D">
        <w:rPr>
          <w:rFonts w:ascii="Abadi" w:hAnsi="Abadi"/>
          <w:u w:val="single"/>
        </w:rPr>
        <w:t>)</w:t>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sidRPr="004B757D">
        <w:rPr>
          <w:rFonts w:ascii="Abadi" w:hAnsi="Abadi"/>
          <w:u w:val="single"/>
        </w:rPr>
        <w:t>Minimum Points Required</w:t>
      </w:r>
    </w:p>
    <w:p w14:paraId="37035215" w14:textId="77777777" w:rsidR="00177EF6" w:rsidRDefault="00177EF6" w:rsidP="00177EF6">
      <w:pPr>
        <w:spacing w:before="0" w:line="240" w:lineRule="auto"/>
        <w:rPr>
          <w:rFonts w:ascii="Abadi" w:hAnsi="Abadi"/>
        </w:rPr>
      </w:pPr>
    </w:p>
    <w:p w14:paraId="356A2A38" w14:textId="36D2BD7F" w:rsidR="004B757D" w:rsidRDefault="004B757D" w:rsidP="00177EF6">
      <w:pPr>
        <w:spacing w:before="0" w:line="240" w:lineRule="auto"/>
        <w:rPr>
          <w:rFonts w:ascii="Abadi" w:hAnsi="Abadi"/>
        </w:rPr>
      </w:pPr>
      <w:r>
        <w:rPr>
          <w:rFonts w:ascii="Abadi" w:hAnsi="Abadi"/>
        </w:rPr>
        <w:t>______</w:t>
      </w:r>
      <w:r>
        <w:rPr>
          <w:rFonts w:ascii="Abadi" w:hAnsi="Abadi"/>
        </w:rPr>
        <w:tab/>
        <w:t>Technician Level</w:t>
      </w:r>
      <w:r>
        <w:rPr>
          <w:rFonts w:ascii="Abadi" w:hAnsi="Abadi"/>
        </w:rPr>
        <w:tab/>
        <w:t>Inspector Technician/Apprentice</w:t>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sidR="00D70DF0">
        <w:rPr>
          <w:rFonts w:ascii="Abadi" w:hAnsi="Abadi"/>
        </w:rPr>
        <w:t>25</w:t>
      </w:r>
      <w:r>
        <w:rPr>
          <w:rFonts w:ascii="Abadi" w:hAnsi="Abadi"/>
        </w:rPr>
        <w:tab/>
      </w:r>
      <w:r>
        <w:rPr>
          <w:rFonts w:ascii="Abadi" w:hAnsi="Abadi"/>
        </w:rPr>
        <w:tab/>
      </w:r>
    </w:p>
    <w:p w14:paraId="2186826F" w14:textId="77777777" w:rsidR="00177EF6" w:rsidRDefault="00177EF6" w:rsidP="00177EF6">
      <w:pPr>
        <w:spacing w:before="0" w:line="240" w:lineRule="auto"/>
        <w:rPr>
          <w:rFonts w:ascii="Abadi" w:hAnsi="Abadi"/>
        </w:rPr>
      </w:pPr>
    </w:p>
    <w:p w14:paraId="77D36C04" w14:textId="4E92DACE" w:rsidR="004B757D" w:rsidRDefault="004B757D" w:rsidP="00177EF6">
      <w:pPr>
        <w:spacing w:before="0" w:line="240" w:lineRule="auto"/>
        <w:rPr>
          <w:rFonts w:ascii="Abadi" w:hAnsi="Abadi"/>
        </w:rPr>
      </w:pPr>
      <w:r>
        <w:rPr>
          <w:rFonts w:ascii="Abadi" w:hAnsi="Abadi"/>
        </w:rPr>
        <w:t>______</w:t>
      </w:r>
      <w:r>
        <w:rPr>
          <w:rFonts w:ascii="Abadi" w:hAnsi="Abadi"/>
        </w:rPr>
        <w:tab/>
        <w:t>Level I</w:t>
      </w:r>
      <w:r>
        <w:rPr>
          <w:rFonts w:ascii="Abadi" w:hAnsi="Abadi"/>
        </w:rPr>
        <w:tab/>
      </w:r>
      <w:r>
        <w:rPr>
          <w:rFonts w:ascii="Abadi" w:hAnsi="Abadi"/>
        </w:rPr>
        <w:tab/>
      </w:r>
      <w:r>
        <w:rPr>
          <w:rFonts w:ascii="Abadi" w:hAnsi="Abadi"/>
        </w:rPr>
        <w:tab/>
        <w:t>Inspector</w:t>
      </w:r>
      <w:r w:rsidR="003F42D9">
        <w:rPr>
          <w:rFonts w:ascii="Abadi" w:hAnsi="Abadi"/>
        </w:rPr>
        <w:t>/Permit Tech (</w:t>
      </w:r>
      <w:r>
        <w:rPr>
          <w:rFonts w:ascii="Abadi" w:hAnsi="Abadi"/>
        </w:rPr>
        <w:t>check only one trade below)</w:t>
      </w:r>
      <w:r>
        <w:rPr>
          <w:rFonts w:ascii="Abadi" w:hAnsi="Abadi"/>
        </w:rPr>
        <w:tab/>
      </w:r>
      <w:r>
        <w:rPr>
          <w:rFonts w:ascii="Abadi" w:hAnsi="Abadi"/>
        </w:rPr>
        <w:tab/>
      </w:r>
      <w:r>
        <w:rPr>
          <w:rFonts w:ascii="Abadi" w:hAnsi="Abadi"/>
        </w:rPr>
        <w:tab/>
      </w:r>
      <w:r>
        <w:rPr>
          <w:rFonts w:ascii="Abadi" w:hAnsi="Abadi"/>
        </w:rPr>
        <w:tab/>
      </w:r>
      <w:r>
        <w:rPr>
          <w:rFonts w:ascii="Abadi" w:hAnsi="Abadi"/>
        </w:rPr>
        <w:tab/>
        <w:t>70</w:t>
      </w:r>
      <w:r>
        <w:rPr>
          <w:rFonts w:ascii="Abadi" w:hAnsi="Abadi"/>
        </w:rPr>
        <w:tab/>
      </w:r>
      <w:r>
        <w:rPr>
          <w:rFonts w:ascii="Abadi" w:hAnsi="Abadi"/>
        </w:rPr>
        <w:tab/>
      </w:r>
      <w:r>
        <w:rPr>
          <w:rFonts w:ascii="Abadi" w:hAnsi="Abadi"/>
        </w:rPr>
        <w:tab/>
      </w:r>
    </w:p>
    <w:p w14:paraId="0BFE8D82" w14:textId="700BB42E" w:rsidR="004B757D" w:rsidRDefault="004B757D" w:rsidP="00177EF6">
      <w:pPr>
        <w:spacing w:before="0" w:line="240" w:lineRule="auto"/>
        <w:ind w:left="3600"/>
        <w:rPr>
          <w:rFonts w:ascii="Abadi" w:hAnsi="Abadi"/>
        </w:rPr>
      </w:pPr>
      <w:r>
        <w:rPr>
          <w:rFonts w:ascii="Abadi" w:hAnsi="Abadi"/>
        </w:rPr>
        <w:t>_____</w:t>
      </w:r>
      <w:r>
        <w:rPr>
          <w:rFonts w:ascii="Abadi" w:hAnsi="Abadi"/>
        </w:rPr>
        <w:tab/>
        <w:t>Building</w:t>
      </w:r>
    </w:p>
    <w:p w14:paraId="1B967A94" w14:textId="7452E210" w:rsidR="004B757D" w:rsidRDefault="004B757D" w:rsidP="00177EF6">
      <w:pPr>
        <w:spacing w:before="0" w:line="240" w:lineRule="auto"/>
        <w:ind w:left="3600"/>
        <w:rPr>
          <w:rFonts w:ascii="Abadi" w:hAnsi="Abadi"/>
        </w:rPr>
      </w:pPr>
      <w:r>
        <w:rPr>
          <w:rFonts w:ascii="Abadi" w:hAnsi="Abadi"/>
        </w:rPr>
        <w:t>_____</w:t>
      </w:r>
      <w:r>
        <w:rPr>
          <w:rFonts w:ascii="Abadi" w:hAnsi="Abadi"/>
        </w:rPr>
        <w:tab/>
        <w:t>Mechanical</w:t>
      </w:r>
    </w:p>
    <w:p w14:paraId="61BBB921" w14:textId="0C0C4984" w:rsidR="004B757D" w:rsidRDefault="004B757D" w:rsidP="00177EF6">
      <w:pPr>
        <w:spacing w:before="0" w:line="240" w:lineRule="auto"/>
        <w:ind w:left="3600"/>
        <w:rPr>
          <w:rFonts w:ascii="Abadi" w:hAnsi="Abadi"/>
        </w:rPr>
      </w:pPr>
      <w:r>
        <w:rPr>
          <w:rFonts w:ascii="Abadi" w:hAnsi="Abadi"/>
        </w:rPr>
        <w:t>_____</w:t>
      </w:r>
      <w:r>
        <w:rPr>
          <w:rFonts w:ascii="Abadi" w:hAnsi="Abadi"/>
        </w:rPr>
        <w:tab/>
        <w:t>Electrical</w:t>
      </w:r>
    </w:p>
    <w:p w14:paraId="3C69400F" w14:textId="5ACF62A2" w:rsidR="003F42D9" w:rsidRDefault="004B757D" w:rsidP="00177EF6">
      <w:pPr>
        <w:spacing w:before="0" w:line="240" w:lineRule="auto"/>
        <w:ind w:left="3600"/>
        <w:rPr>
          <w:rFonts w:ascii="Abadi" w:hAnsi="Abadi"/>
        </w:rPr>
      </w:pPr>
      <w:r>
        <w:rPr>
          <w:rFonts w:ascii="Abadi" w:hAnsi="Abadi"/>
        </w:rPr>
        <w:t>_____</w:t>
      </w:r>
      <w:r>
        <w:rPr>
          <w:rFonts w:ascii="Abadi" w:hAnsi="Abadi"/>
        </w:rPr>
        <w:tab/>
        <w:t>Plumbing</w:t>
      </w:r>
    </w:p>
    <w:p w14:paraId="3D837233" w14:textId="0312ED23" w:rsidR="003F42D9" w:rsidRDefault="003F42D9" w:rsidP="00177EF6">
      <w:pPr>
        <w:spacing w:before="0" w:line="240" w:lineRule="auto"/>
        <w:ind w:left="3600"/>
        <w:rPr>
          <w:rFonts w:ascii="Abadi" w:hAnsi="Abadi"/>
        </w:rPr>
      </w:pPr>
      <w:r>
        <w:rPr>
          <w:rFonts w:ascii="Abadi" w:hAnsi="Abadi"/>
        </w:rPr>
        <w:t>_____  Permit Tech</w:t>
      </w:r>
    </w:p>
    <w:p w14:paraId="548E2965" w14:textId="77777777" w:rsidR="00710248" w:rsidRDefault="00710248" w:rsidP="00177EF6">
      <w:pPr>
        <w:spacing w:before="0" w:line="240" w:lineRule="auto"/>
        <w:rPr>
          <w:rFonts w:ascii="Abadi" w:hAnsi="Abadi"/>
        </w:rPr>
      </w:pPr>
    </w:p>
    <w:p w14:paraId="20A6D0EC" w14:textId="7FC8C72E" w:rsidR="004B757D" w:rsidRDefault="004B757D" w:rsidP="00177EF6">
      <w:pPr>
        <w:spacing w:before="0" w:line="240" w:lineRule="auto"/>
        <w:rPr>
          <w:rFonts w:ascii="Abadi" w:hAnsi="Abadi"/>
        </w:rPr>
      </w:pPr>
      <w:r>
        <w:rPr>
          <w:rFonts w:ascii="Abadi" w:hAnsi="Abadi"/>
        </w:rPr>
        <w:t>______</w:t>
      </w:r>
      <w:r>
        <w:rPr>
          <w:rFonts w:ascii="Abadi" w:hAnsi="Abadi"/>
        </w:rPr>
        <w:tab/>
        <w:t>Level I</w:t>
      </w:r>
      <w:r w:rsidR="00177EF6">
        <w:rPr>
          <w:rFonts w:ascii="Abadi" w:hAnsi="Abadi"/>
        </w:rPr>
        <w:t>I</w:t>
      </w:r>
      <w:r w:rsidR="00177EF6">
        <w:rPr>
          <w:rFonts w:ascii="Abadi" w:hAnsi="Abadi"/>
        </w:rPr>
        <w:tab/>
      </w:r>
      <w:r w:rsidR="00710248">
        <w:rPr>
          <w:rFonts w:ascii="Abadi" w:hAnsi="Abadi"/>
        </w:rPr>
        <w:t>*</w:t>
      </w:r>
      <w:r>
        <w:rPr>
          <w:rFonts w:ascii="Abadi" w:hAnsi="Abadi"/>
        </w:rPr>
        <w:tab/>
      </w:r>
      <w:r>
        <w:rPr>
          <w:rFonts w:ascii="Abadi" w:hAnsi="Abadi"/>
        </w:rPr>
        <w:tab/>
      </w:r>
      <w:r w:rsidR="00177EF6">
        <w:rPr>
          <w:rFonts w:ascii="Abadi" w:hAnsi="Abadi"/>
        </w:rPr>
        <w:t xml:space="preserve">Chief </w:t>
      </w:r>
      <w:r>
        <w:rPr>
          <w:rFonts w:ascii="Abadi" w:hAnsi="Abadi"/>
        </w:rPr>
        <w:t>Inspector (check only one trade below)</w:t>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t>80</w:t>
      </w:r>
      <w:r>
        <w:rPr>
          <w:rFonts w:ascii="Abadi" w:hAnsi="Abadi"/>
        </w:rPr>
        <w:tab/>
      </w:r>
      <w:r>
        <w:rPr>
          <w:rFonts w:ascii="Abadi" w:hAnsi="Abadi"/>
        </w:rPr>
        <w:tab/>
      </w:r>
      <w:r>
        <w:rPr>
          <w:rFonts w:ascii="Abadi" w:hAnsi="Abadi"/>
        </w:rPr>
        <w:tab/>
      </w:r>
    </w:p>
    <w:p w14:paraId="3AA9A93A"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Building</w:t>
      </w:r>
    </w:p>
    <w:p w14:paraId="19CDF874"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Mechanical</w:t>
      </w:r>
    </w:p>
    <w:p w14:paraId="0DC14094"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Electrical</w:t>
      </w:r>
    </w:p>
    <w:p w14:paraId="49D7175A" w14:textId="5BA7AA44" w:rsidR="004B757D" w:rsidRDefault="004B757D" w:rsidP="00177EF6">
      <w:pPr>
        <w:spacing w:before="0" w:line="240" w:lineRule="auto"/>
        <w:ind w:left="3600"/>
        <w:rPr>
          <w:rFonts w:ascii="Abadi" w:hAnsi="Abadi"/>
        </w:rPr>
      </w:pPr>
      <w:r>
        <w:rPr>
          <w:rFonts w:ascii="Abadi" w:hAnsi="Abadi"/>
        </w:rPr>
        <w:t>_____</w:t>
      </w:r>
      <w:r>
        <w:rPr>
          <w:rFonts w:ascii="Abadi" w:hAnsi="Abadi"/>
        </w:rPr>
        <w:tab/>
        <w:t>Plumbing</w:t>
      </w:r>
    </w:p>
    <w:p w14:paraId="185BEDF2" w14:textId="77777777" w:rsidR="00177EF6" w:rsidRDefault="00177EF6" w:rsidP="00177EF6">
      <w:pPr>
        <w:spacing w:before="0" w:line="240" w:lineRule="auto"/>
        <w:rPr>
          <w:rFonts w:ascii="Abadi" w:hAnsi="Abadi"/>
        </w:rPr>
      </w:pPr>
    </w:p>
    <w:p w14:paraId="7419F70B" w14:textId="3533DFEE" w:rsidR="004B757D" w:rsidRDefault="004B757D" w:rsidP="00177EF6">
      <w:pPr>
        <w:spacing w:before="0" w:line="240" w:lineRule="auto"/>
        <w:rPr>
          <w:rFonts w:ascii="Abadi" w:hAnsi="Abadi"/>
        </w:rPr>
      </w:pPr>
      <w:r>
        <w:rPr>
          <w:rFonts w:ascii="Abadi" w:hAnsi="Abadi"/>
        </w:rPr>
        <w:t>______</w:t>
      </w:r>
      <w:r>
        <w:rPr>
          <w:rFonts w:ascii="Abadi" w:hAnsi="Abadi"/>
        </w:rPr>
        <w:tab/>
        <w:t>Level I</w:t>
      </w:r>
      <w:r w:rsidR="00177EF6">
        <w:rPr>
          <w:rFonts w:ascii="Abadi" w:hAnsi="Abadi"/>
        </w:rPr>
        <w:t>II</w:t>
      </w:r>
      <w:r w:rsidR="00710248">
        <w:rPr>
          <w:rFonts w:ascii="Abadi" w:hAnsi="Abadi"/>
        </w:rPr>
        <w:t>*</w:t>
      </w:r>
      <w:r>
        <w:rPr>
          <w:rFonts w:ascii="Abadi" w:hAnsi="Abadi"/>
        </w:rPr>
        <w:tab/>
      </w:r>
      <w:r>
        <w:rPr>
          <w:rFonts w:ascii="Abadi" w:hAnsi="Abadi"/>
        </w:rPr>
        <w:tab/>
      </w:r>
      <w:r w:rsidR="00177EF6">
        <w:rPr>
          <w:rFonts w:ascii="Abadi" w:hAnsi="Abadi"/>
        </w:rPr>
        <w:t xml:space="preserve">Combination Chief </w:t>
      </w:r>
      <w:r>
        <w:rPr>
          <w:rFonts w:ascii="Abadi" w:hAnsi="Abadi"/>
        </w:rPr>
        <w:t xml:space="preserve">Inspector (check </w:t>
      </w:r>
      <w:r w:rsidR="00177EF6">
        <w:rPr>
          <w:rFonts w:ascii="Abadi" w:hAnsi="Abadi"/>
        </w:rPr>
        <w:t>all that apply</w:t>
      </w:r>
      <w:r>
        <w:rPr>
          <w:rFonts w:ascii="Abadi" w:hAnsi="Abadi"/>
        </w:rPr>
        <w:t>)</w:t>
      </w:r>
      <w:r>
        <w:rPr>
          <w:rFonts w:ascii="Abadi" w:hAnsi="Abadi"/>
        </w:rPr>
        <w:tab/>
      </w:r>
      <w:r>
        <w:rPr>
          <w:rFonts w:ascii="Abadi" w:hAnsi="Abadi"/>
        </w:rPr>
        <w:tab/>
      </w:r>
      <w:r>
        <w:rPr>
          <w:rFonts w:ascii="Abadi" w:hAnsi="Abadi"/>
        </w:rPr>
        <w:tab/>
      </w:r>
      <w:r>
        <w:rPr>
          <w:rFonts w:ascii="Abadi" w:hAnsi="Abadi"/>
        </w:rPr>
        <w:tab/>
      </w:r>
      <w:r>
        <w:rPr>
          <w:rFonts w:ascii="Abadi" w:hAnsi="Abadi"/>
        </w:rPr>
        <w:tab/>
        <w:t>90</w:t>
      </w:r>
      <w:r>
        <w:rPr>
          <w:rFonts w:ascii="Abadi" w:hAnsi="Abadi"/>
        </w:rPr>
        <w:tab/>
      </w:r>
      <w:r>
        <w:rPr>
          <w:rFonts w:ascii="Abadi" w:hAnsi="Abadi"/>
        </w:rPr>
        <w:tab/>
      </w:r>
      <w:r>
        <w:rPr>
          <w:rFonts w:ascii="Abadi" w:hAnsi="Abadi"/>
        </w:rPr>
        <w:tab/>
      </w:r>
    </w:p>
    <w:p w14:paraId="2327579C"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Building</w:t>
      </w:r>
    </w:p>
    <w:p w14:paraId="3758C3D4"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Mechanical</w:t>
      </w:r>
    </w:p>
    <w:p w14:paraId="635D72C8" w14:textId="77777777" w:rsidR="004B757D" w:rsidRDefault="004B757D" w:rsidP="00177EF6">
      <w:pPr>
        <w:spacing w:before="0" w:line="240" w:lineRule="auto"/>
        <w:ind w:left="3600"/>
        <w:rPr>
          <w:rFonts w:ascii="Abadi" w:hAnsi="Abadi"/>
        </w:rPr>
      </w:pPr>
      <w:r>
        <w:rPr>
          <w:rFonts w:ascii="Abadi" w:hAnsi="Abadi"/>
        </w:rPr>
        <w:t>_____</w:t>
      </w:r>
      <w:r>
        <w:rPr>
          <w:rFonts w:ascii="Abadi" w:hAnsi="Abadi"/>
        </w:rPr>
        <w:tab/>
        <w:t>Electrical</w:t>
      </w:r>
    </w:p>
    <w:p w14:paraId="13094989" w14:textId="77777777" w:rsidR="004B757D" w:rsidRPr="004C019A" w:rsidRDefault="004B757D" w:rsidP="00177EF6">
      <w:pPr>
        <w:spacing w:before="0" w:line="240" w:lineRule="auto"/>
        <w:ind w:left="3600"/>
        <w:rPr>
          <w:rFonts w:ascii="Abadi" w:hAnsi="Abadi"/>
        </w:rPr>
      </w:pPr>
      <w:r>
        <w:rPr>
          <w:rFonts w:ascii="Abadi" w:hAnsi="Abadi"/>
        </w:rPr>
        <w:t>_____</w:t>
      </w:r>
      <w:r>
        <w:rPr>
          <w:rFonts w:ascii="Abadi" w:hAnsi="Abadi"/>
        </w:rPr>
        <w:tab/>
        <w:t>Plumbing</w:t>
      </w:r>
    </w:p>
    <w:p w14:paraId="4A3BD2FC" w14:textId="77777777" w:rsidR="004B757D" w:rsidRPr="004C019A" w:rsidRDefault="004B757D" w:rsidP="00177EF6">
      <w:pPr>
        <w:spacing w:before="0" w:line="240" w:lineRule="auto"/>
        <w:rPr>
          <w:rFonts w:ascii="Abadi" w:hAnsi="Abadi"/>
        </w:rPr>
      </w:pPr>
    </w:p>
    <w:p w14:paraId="2E8C1B83" w14:textId="50084256" w:rsidR="004C019A" w:rsidRDefault="004C019A" w:rsidP="00177EF6">
      <w:pPr>
        <w:spacing w:before="0" w:line="240" w:lineRule="auto"/>
        <w:jc w:val="center"/>
      </w:pPr>
    </w:p>
    <w:p w14:paraId="2FD4DD54" w14:textId="22228DAC" w:rsidR="00177EF6" w:rsidRDefault="00177EF6" w:rsidP="00177EF6">
      <w:pPr>
        <w:spacing w:before="0" w:line="240" w:lineRule="auto"/>
        <w:rPr>
          <w:rFonts w:ascii="Abadi" w:hAnsi="Abadi"/>
        </w:rPr>
      </w:pPr>
      <w:r>
        <w:rPr>
          <w:rFonts w:ascii="Abadi" w:hAnsi="Abadi"/>
        </w:rPr>
        <w:t>______</w:t>
      </w:r>
      <w:r>
        <w:rPr>
          <w:rFonts w:ascii="Abadi" w:hAnsi="Abadi"/>
        </w:rPr>
        <w:tab/>
        <w:t>Level IV</w:t>
      </w:r>
      <w:r w:rsidR="00710248">
        <w:rPr>
          <w:rFonts w:ascii="Abadi" w:hAnsi="Abadi"/>
        </w:rPr>
        <w:t>*</w:t>
      </w:r>
      <w:r>
        <w:rPr>
          <w:rFonts w:ascii="Abadi" w:hAnsi="Abadi"/>
        </w:rPr>
        <w:tab/>
      </w:r>
      <w:r>
        <w:rPr>
          <w:rFonts w:ascii="Abadi" w:hAnsi="Abadi"/>
        </w:rPr>
        <w:tab/>
        <w:t>Plans Examiner</w:t>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r>
      <w:r>
        <w:rPr>
          <w:rFonts w:ascii="Abadi" w:hAnsi="Abadi"/>
        </w:rPr>
        <w:tab/>
        <w:t xml:space="preserve"> 90</w:t>
      </w:r>
      <w:r>
        <w:rPr>
          <w:rFonts w:ascii="Abadi" w:hAnsi="Abadi"/>
        </w:rPr>
        <w:tab/>
      </w:r>
    </w:p>
    <w:p w14:paraId="14450084" w14:textId="77777777" w:rsidR="00177EF6" w:rsidRDefault="00177EF6" w:rsidP="00177EF6">
      <w:pPr>
        <w:spacing w:before="0" w:line="240" w:lineRule="auto"/>
        <w:rPr>
          <w:rFonts w:ascii="Abadi" w:hAnsi="Abadi"/>
        </w:rPr>
      </w:pPr>
    </w:p>
    <w:p w14:paraId="0315D6A2" w14:textId="0773193A" w:rsidR="00710248" w:rsidRDefault="00177EF6" w:rsidP="00177EF6">
      <w:pPr>
        <w:spacing w:before="0" w:line="240" w:lineRule="auto"/>
        <w:rPr>
          <w:rFonts w:ascii="Abadi" w:hAnsi="Abadi"/>
        </w:rPr>
      </w:pPr>
      <w:r>
        <w:rPr>
          <w:rFonts w:ascii="Abadi" w:hAnsi="Abadi"/>
        </w:rPr>
        <w:t>______</w:t>
      </w:r>
      <w:r>
        <w:rPr>
          <w:rFonts w:ascii="Abadi" w:hAnsi="Abadi"/>
        </w:rPr>
        <w:tab/>
        <w:t>Level V</w:t>
      </w:r>
      <w:r w:rsidR="00710248">
        <w:rPr>
          <w:rFonts w:ascii="Abadi" w:hAnsi="Abadi"/>
        </w:rPr>
        <w:t>*</w:t>
      </w:r>
      <w:r>
        <w:rPr>
          <w:rFonts w:ascii="Abadi" w:hAnsi="Abadi"/>
        </w:rPr>
        <w:tab/>
      </w:r>
      <w:r>
        <w:rPr>
          <w:rFonts w:ascii="Abadi" w:hAnsi="Abadi"/>
        </w:rPr>
        <w:tab/>
        <w:t>Professional Building Official</w:t>
      </w:r>
      <w:r w:rsidR="00710248">
        <w:rPr>
          <w:rFonts w:ascii="Abadi" w:hAnsi="Abadi"/>
        </w:rPr>
        <w:t xml:space="preserve">   </w:t>
      </w:r>
      <w:r w:rsidR="00710248">
        <w:rPr>
          <w:rFonts w:ascii="Abadi" w:hAnsi="Abadi"/>
        </w:rPr>
        <w:tab/>
      </w:r>
      <w:r w:rsidR="00710248">
        <w:rPr>
          <w:rFonts w:ascii="Abadi" w:hAnsi="Abadi"/>
        </w:rPr>
        <w:tab/>
      </w:r>
      <w:r w:rsidR="00710248">
        <w:rPr>
          <w:rFonts w:ascii="Abadi" w:hAnsi="Abadi"/>
        </w:rPr>
        <w:tab/>
      </w:r>
      <w:r w:rsidR="00710248">
        <w:rPr>
          <w:rFonts w:ascii="Abadi" w:hAnsi="Abadi"/>
        </w:rPr>
        <w:tab/>
      </w:r>
      <w:r w:rsidR="00710248">
        <w:rPr>
          <w:rFonts w:ascii="Abadi" w:hAnsi="Abadi"/>
        </w:rPr>
        <w:tab/>
      </w:r>
      <w:r>
        <w:rPr>
          <w:rFonts w:ascii="Abadi" w:hAnsi="Abadi"/>
        </w:rPr>
        <w:tab/>
      </w:r>
      <w:r>
        <w:rPr>
          <w:rFonts w:ascii="Abadi" w:hAnsi="Abadi"/>
        </w:rPr>
        <w:tab/>
      </w:r>
      <w:r>
        <w:rPr>
          <w:rFonts w:ascii="Abadi" w:hAnsi="Abadi"/>
        </w:rPr>
        <w:tab/>
        <w:t>100</w:t>
      </w:r>
      <w:r>
        <w:rPr>
          <w:rFonts w:ascii="Abadi" w:hAnsi="Abadi"/>
        </w:rPr>
        <w:tab/>
      </w:r>
    </w:p>
    <w:p w14:paraId="0A7FF11E" w14:textId="6951B9AD" w:rsidR="00710248" w:rsidRDefault="00710248" w:rsidP="00177EF6">
      <w:pPr>
        <w:spacing w:before="0" w:line="240" w:lineRule="auto"/>
        <w:rPr>
          <w:rFonts w:ascii="Abadi" w:hAnsi="Abadi"/>
        </w:rPr>
      </w:pPr>
    </w:p>
    <w:p w14:paraId="7CDA032D" w14:textId="77777777" w:rsidR="00F66AE4" w:rsidRDefault="00F66AE4" w:rsidP="00177EF6">
      <w:pPr>
        <w:spacing w:before="0" w:line="240" w:lineRule="auto"/>
        <w:rPr>
          <w:rFonts w:ascii="Abadi" w:hAnsi="Abadi"/>
          <w:b/>
          <w:bCs/>
          <w:szCs w:val="24"/>
        </w:rPr>
      </w:pPr>
    </w:p>
    <w:p w14:paraId="7F4D215F" w14:textId="09898C5A" w:rsidR="00710248" w:rsidRPr="00710248" w:rsidRDefault="00710248" w:rsidP="00177EF6">
      <w:pPr>
        <w:spacing w:before="0" w:line="240" w:lineRule="auto"/>
        <w:rPr>
          <w:rFonts w:ascii="Abadi" w:hAnsi="Abadi"/>
          <w:b/>
          <w:bCs/>
          <w:szCs w:val="24"/>
        </w:rPr>
      </w:pPr>
      <w:r w:rsidRPr="00710248">
        <w:rPr>
          <w:rFonts w:ascii="Abadi" w:hAnsi="Abadi"/>
          <w:b/>
          <w:bCs/>
          <w:szCs w:val="24"/>
        </w:rPr>
        <w:t>*Levels  II, III and VI requires at least one ICC certification.  Level V requires ICC CBO certification</w:t>
      </w:r>
    </w:p>
    <w:p w14:paraId="28712F95" w14:textId="77777777" w:rsidR="00710248" w:rsidRDefault="00710248" w:rsidP="00177EF6">
      <w:pPr>
        <w:spacing w:before="0" w:line="240" w:lineRule="auto"/>
        <w:rPr>
          <w:rFonts w:ascii="Abadi" w:hAnsi="Abadi"/>
        </w:rPr>
      </w:pPr>
    </w:p>
    <w:p w14:paraId="5D6F0B4E" w14:textId="77D7AF68" w:rsidR="00177EF6" w:rsidRDefault="00177EF6" w:rsidP="00177EF6">
      <w:pPr>
        <w:spacing w:before="0" w:line="240" w:lineRule="auto"/>
        <w:rPr>
          <w:rFonts w:ascii="Abadi" w:hAnsi="Abadi"/>
        </w:rPr>
      </w:pPr>
      <w:r>
        <w:rPr>
          <w:rFonts w:ascii="Abadi" w:hAnsi="Abadi"/>
        </w:rPr>
        <w:tab/>
      </w:r>
    </w:p>
    <w:p w14:paraId="1E6682C0" w14:textId="385C1A28" w:rsidR="00A465F7" w:rsidRDefault="00BC08CA" w:rsidP="00A465F7">
      <w:pPr>
        <w:spacing w:before="0" w:after="120" w:line="240" w:lineRule="auto"/>
        <w:jc w:val="center"/>
      </w:pPr>
      <w:r>
        <w:rPr>
          <w:noProof/>
        </w:rPr>
        <mc:AlternateContent>
          <mc:Choice Requires="wps">
            <w:drawing>
              <wp:anchor distT="45720" distB="45720" distL="114300" distR="114300" simplePos="0" relativeHeight="251675648" behindDoc="0" locked="0" layoutInCell="1" allowOverlap="1" wp14:anchorId="24649161" wp14:editId="6CA68883">
                <wp:simplePos x="0" y="0"/>
                <wp:positionH relativeFrom="margin">
                  <wp:align>left</wp:align>
                </wp:positionH>
                <wp:positionV relativeFrom="paragraph">
                  <wp:posOffset>146050</wp:posOffset>
                </wp:positionV>
                <wp:extent cx="9401175" cy="51911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175" cy="5191125"/>
                        </a:xfrm>
                        <a:prstGeom prst="rect">
                          <a:avLst/>
                        </a:prstGeom>
                        <a:solidFill>
                          <a:srgbClr val="FFFFFF"/>
                        </a:solidFill>
                        <a:ln w="9525">
                          <a:noFill/>
                          <a:miter lim="800000"/>
                          <a:headEnd/>
                          <a:tailEnd/>
                        </a:ln>
                      </wps:spPr>
                      <wps:txbx>
                        <w:txbxContent>
                          <w:tbl>
                            <w:tblPr>
                              <w:tblW w:w="14144" w:type="dxa"/>
                              <w:tblInd w:w="-3" w:type="dxa"/>
                              <w:tblLook w:val="04A0" w:firstRow="1" w:lastRow="0" w:firstColumn="1" w:lastColumn="0" w:noHBand="0" w:noVBand="1"/>
                            </w:tblPr>
                            <w:tblGrid>
                              <w:gridCol w:w="1617"/>
                              <w:gridCol w:w="12527"/>
                            </w:tblGrid>
                            <w:tr w:rsidR="00A465F7" w:rsidRPr="002A4ED5" w14:paraId="0B314C8B" w14:textId="77777777" w:rsidTr="00CF7022">
                              <w:trPr>
                                <w:trHeight w:val="332"/>
                              </w:trPr>
                              <w:tc>
                                <w:tcPr>
                                  <w:tcW w:w="1617" w:type="dxa"/>
                                  <w:vMerge w:val="restart"/>
                                  <w:tcBorders>
                                    <w:top w:val="single" w:sz="12" w:space="0" w:color="auto"/>
                                    <w:left w:val="single" w:sz="2" w:space="0" w:color="auto"/>
                                    <w:right w:val="single" w:sz="2" w:space="0" w:color="auto"/>
                                  </w:tcBorders>
                                  <w:shd w:val="clear" w:color="auto" w:fill="731F1C" w:themeFill="accent5"/>
                                  <w:vAlign w:val="center"/>
                                </w:tcPr>
                                <w:p w14:paraId="2604346E" w14:textId="77777777" w:rsidR="00A465F7" w:rsidRPr="00A13543" w:rsidRDefault="00A465F7" w:rsidP="00750DCB">
                                  <w:pPr>
                                    <w:pStyle w:val="TableHeaders"/>
                                    <w:spacing w:line="240" w:lineRule="auto"/>
                                    <w:rPr>
                                      <w:sz w:val="22"/>
                                    </w:rPr>
                                  </w:pPr>
                                  <w:r>
                                    <w:rPr>
                                      <w:sz w:val="22"/>
                                    </w:rPr>
                                    <w:t>Points Earned</w:t>
                                  </w:r>
                                </w:p>
                              </w:tc>
                              <w:tc>
                                <w:tcPr>
                                  <w:tcW w:w="12527" w:type="dxa"/>
                                  <w:vMerge w:val="restart"/>
                                  <w:tcBorders>
                                    <w:top w:val="single" w:sz="12" w:space="0" w:color="auto"/>
                                    <w:left w:val="single" w:sz="2" w:space="0" w:color="auto"/>
                                    <w:right w:val="single" w:sz="2" w:space="0" w:color="auto"/>
                                  </w:tcBorders>
                                  <w:shd w:val="clear" w:color="auto" w:fill="731F1C" w:themeFill="accent5"/>
                                  <w:vAlign w:val="center"/>
                                </w:tcPr>
                                <w:p w14:paraId="0A5C1F81" w14:textId="77777777" w:rsidR="00A465F7" w:rsidRPr="002A4ED5" w:rsidRDefault="00A465F7" w:rsidP="00750DCB">
                                  <w:pPr>
                                    <w:pStyle w:val="TableHeaders"/>
                                    <w:spacing w:line="240" w:lineRule="auto"/>
                                  </w:pPr>
                                  <w:r>
                                    <w:t>Points Description - Work Related Experience</w:t>
                                  </w:r>
                                </w:p>
                              </w:tc>
                            </w:tr>
                            <w:tr w:rsidR="00A465F7" w:rsidRPr="002A4ED5" w14:paraId="7279AF9E" w14:textId="77777777" w:rsidTr="00CF7022">
                              <w:trPr>
                                <w:trHeight w:val="293"/>
                              </w:trPr>
                              <w:tc>
                                <w:tcPr>
                                  <w:tcW w:w="1617" w:type="dxa"/>
                                  <w:vMerge/>
                                  <w:tcBorders>
                                    <w:left w:val="single" w:sz="2" w:space="0" w:color="auto"/>
                                    <w:bottom w:val="single" w:sz="12" w:space="0" w:color="auto"/>
                                    <w:right w:val="single" w:sz="2" w:space="0" w:color="auto"/>
                                  </w:tcBorders>
                                  <w:shd w:val="clear" w:color="auto" w:fill="731F1C" w:themeFill="accent5"/>
                                  <w:vAlign w:val="center"/>
                                </w:tcPr>
                                <w:p w14:paraId="7D521834" w14:textId="77777777" w:rsidR="00A465F7" w:rsidRPr="002A4ED5" w:rsidRDefault="00A465F7" w:rsidP="00750DCB">
                                  <w:pPr>
                                    <w:spacing w:before="0" w:line="240" w:lineRule="auto"/>
                                    <w:jc w:val="center"/>
                                    <w:rPr>
                                      <w:rFonts w:ascii="Calibri" w:eastAsia="Calibri" w:hAnsi="Calibri" w:cs="Times New Roman"/>
                                      <w:b/>
                                    </w:rPr>
                                  </w:pPr>
                                </w:p>
                              </w:tc>
                              <w:tc>
                                <w:tcPr>
                                  <w:tcW w:w="12527" w:type="dxa"/>
                                  <w:vMerge/>
                                  <w:tcBorders>
                                    <w:left w:val="single" w:sz="2" w:space="0" w:color="auto"/>
                                    <w:bottom w:val="single" w:sz="12" w:space="0" w:color="auto"/>
                                    <w:right w:val="single" w:sz="2" w:space="0" w:color="auto"/>
                                  </w:tcBorders>
                                  <w:shd w:val="clear" w:color="auto" w:fill="731F1C" w:themeFill="accent5"/>
                                  <w:vAlign w:val="center"/>
                                </w:tcPr>
                                <w:p w14:paraId="51778D6F" w14:textId="77777777" w:rsidR="00A465F7" w:rsidRPr="002A4ED5" w:rsidRDefault="00A465F7" w:rsidP="00750DCB">
                                  <w:pPr>
                                    <w:spacing w:before="0" w:line="240" w:lineRule="auto"/>
                                    <w:jc w:val="center"/>
                                    <w:rPr>
                                      <w:rFonts w:ascii="Calibri" w:eastAsia="Calibri" w:hAnsi="Calibri" w:cs="Times New Roman"/>
                                      <w:b/>
                                    </w:rPr>
                                  </w:pPr>
                                </w:p>
                              </w:tc>
                            </w:tr>
                            <w:tr w:rsidR="00A465F7" w:rsidRPr="002A4ED5" w14:paraId="7DA5666A" w14:textId="77777777" w:rsidTr="00CF7022">
                              <w:trPr>
                                <w:trHeight w:val="358"/>
                              </w:trPr>
                              <w:tc>
                                <w:tcPr>
                                  <w:tcW w:w="1617" w:type="dxa"/>
                                  <w:tcBorders>
                                    <w:top w:val="single" w:sz="12" w:space="0" w:color="auto"/>
                                    <w:left w:val="single" w:sz="2" w:space="0" w:color="auto"/>
                                    <w:bottom w:val="single" w:sz="4" w:space="0" w:color="auto"/>
                                    <w:right w:val="single" w:sz="2" w:space="0" w:color="auto"/>
                                  </w:tcBorders>
                                </w:tcPr>
                                <w:p w14:paraId="41532780" w14:textId="77777777" w:rsidR="00A465F7" w:rsidRPr="002A4ED5" w:rsidRDefault="00A465F7" w:rsidP="00750DCB">
                                  <w:pPr>
                                    <w:spacing w:before="0" w:line="240" w:lineRule="auto"/>
                                  </w:pPr>
                                </w:p>
                              </w:tc>
                              <w:tc>
                                <w:tcPr>
                                  <w:tcW w:w="12527" w:type="dxa"/>
                                  <w:tcBorders>
                                    <w:top w:val="single" w:sz="12" w:space="0" w:color="auto"/>
                                    <w:left w:val="single" w:sz="2" w:space="0" w:color="auto"/>
                                    <w:bottom w:val="single" w:sz="4" w:space="0" w:color="auto"/>
                                    <w:right w:val="single" w:sz="2" w:space="0" w:color="auto"/>
                                  </w:tcBorders>
                                </w:tcPr>
                                <w:p w14:paraId="2E1F30F1" w14:textId="77777777" w:rsidR="00A465F7" w:rsidRPr="002A4ED5" w:rsidRDefault="00A465F7" w:rsidP="00750DCB">
                                  <w:pPr>
                                    <w:spacing w:before="0" w:line="240" w:lineRule="auto"/>
                                  </w:pPr>
                                  <w:r>
                                    <w:t>5 points per year for a maximum of 50 points for the following:  Building Official, Building Code Administrator, Plans Examiner, Chief Inspector responsible for code enforcement at city, county, or state level.</w:t>
                                  </w:r>
                                </w:p>
                              </w:tc>
                            </w:tr>
                            <w:tr w:rsidR="00A465F7" w:rsidRPr="002A4ED5" w14:paraId="3FBD2DCA"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4D56DAAE"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18102DE3" w14:textId="7822829B" w:rsidR="00A465F7" w:rsidRPr="000D2DC5" w:rsidRDefault="00A465F7" w:rsidP="00750DCB">
                                  <w:pPr>
                                    <w:spacing w:before="0" w:line="240" w:lineRule="auto"/>
                                    <w:rPr>
                                      <w:b/>
                                    </w:rPr>
                                  </w:pPr>
                                  <w:r>
                                    <w:t xml:space="preserve">10 points for work experience and professional registration as an architect or engineer registered in the State of Georgia </w:t>
                                  </w:r>
                                  <w:r>
                                    <w:rPr>
                                      <w:b/>
                                    </w:rPr>
                                    <w:t>(submit copy of registration or seal</w:t>
                                  </w:r>
                                  <w:r w:rsidR="00163953">
                                    <w:rPr>
                                      <w:b/>
                                    </w:rPr>
                                    <w:t>)</w:t>
                                  </w:r>
                                </w:p>
                              </w:tc>
                            </w:tr>
                            <w:tr w:rsidR="00A465F7" w:rsidRPr="002A4ED5" w14:paraId="02827660"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57926D6E"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277D0701" w14:textId="77777777" w:rsidR="00A465F7" w:rsidRPr="000D2DC5" w:rsidRDefault="00A465F7" w:rsidP="00750DCB">
                                  <w:pPr>
                                    <w:spacing w:before="0" w:line="240" w:lineRule="auto"/>
                                    <w:rPr>
                                      <w:b/>
                                    </w:rPr>
                                  </w:pPr>
                                  <w:r>
                                    <w:t xml:space="preserve">2 points per year for a maximum of 10 points for a position having administrative responsibilities as determined by the committee </w:t>
                                  </w:r>
                                  <w:r>
                                    <w:rPr>
                                      <w:b/>
                                    </w:rPr>
                                    <w:t>(submit summary of job description)</w:t>
                                  </w:r>
                                </w:p>
                              </w:tc>
                            </w:tr>
                            <w:tr w:rsidR="00A465F7" w:rsidRPr="002A4ED5" w14:paraId="7677923F"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6203FF83"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E6E3F19" w14:textId="77777777" w:rsidR="00A465F7" w:rsidRPr="000D2DC5" w:rsidRDefault="00A465F7" w:rsidP="00750DCB">
                                  <w:pPr>
                                    <w:spacing w:before="0" w:line="240" w:lineRule="auto"/>
                                    <w:rPr>
                                      <w:b/>
                                    </w:rPr>
                                  </w:pPr>
                                  <w:r>
                                    <w:t xml:space="preserve">5 points per year for a maximum of 25 points for construction experience as a supervisor, </w:t>
                                  </w:r>
                                  <w:proofErr w:type="gramStart"/>
                                  <w:r>
                                    <w:t>superintendent</w:t>
                                  </w:r>
                                  <w:proofErr w:type="gramEnd"/>
                                  <w:r>
                                    <w:t xml:space="preserve"> or foreman </w:t>
                                  </w:r>
                                  <w:r>
                                    <w:rPr>
                                      <w:b/>
                                    </w:rPr>
                                    <w:t>(submit summary of previous experience)</w:t>
                                  </w:r>
                                </w:p>
                              </w:tc>
                            </w:tr>
                            <w:tr w:rsidR="00A465F7" w:rsidRPr="002A4ED5" w14:paraId="09AC63A3" w14:textId="77777777" w:rsidTr="00CF7022">
                              <w:trPr>
                                <w:trHeight w:val="887"/>
                              </w:trPr>
                              <w:tc>
                                <w:tcPr>
                                  <w:tcW w:w="1617" w:type="dxa"/>
                                  <w:tcBorders>
                                    <w:top w:val="single" w:sz="4" w:space="0" w:color="auto"/>
                                    <w:left w:val="single" w:sz="2" w:space="0" w:color="auto"/>
                                    <w:bottom w:val="single" w:sz="4" w:space="0" w:color="auto"/>
                                    <w:right w:val="single" w:sz="2" w:space="0" w:color="auto"/>
                                  </w:tcBorders>
                                </w:tcPr>
                                <w:p w14:paraId="643277DD"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7F2D5896" w14:textId="77777777" w:rsidR="00A465F7" w:rsidRPr="000D2DC5" w:rsidRDefault="00A465F7" w:rsidP="00750DCB">
                                  <w:pPr>
                                    <w:spacing w:before="240" w:line="240" w:lineRule="auto"/>
                                    <w:rPr>
                                      <w:b/>
                                    </w:rPr>
                                  </w:pPr>
                                  <w:r>
                                    <w:t xml:space="preserve">3 points per year for a maximum of 15 points for serving in an approved accredited apprenticeship program in construction or inspections </w:t>
                                  </w:r>
                                  <w:r>
                                    <w:rPr>
                                      <w:b/>
                                    </w:rPr>
                                    <w:t>(submit summary of program)</w:t>
                                  </w:r>
                                </w:p>
                              </w:tc>
                            </w:tr>
                            <w:tr w:rsidR="00A465F7" w:rsidRPr="002A4ED5" w14:paraId="667E641A"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3577227B"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3672A05A" w14:textId="2761B772" w:rsidR="00A465F7" w:rsidRPr="00A42139" w:rsidRDefault="00A465F7" w:rsidP="00750DCB">
                                  <w:pPr>
                                    <w:spacing w:before="0" w:line="240" w:lineRule="auto"/>
                                    <w:rPr>
                                      <w:b/>
                                    </w:rPr>
                                  </w:pPr>
                                  <w:r>
                                    <w:t>10 points for each certification obtained by an accredited testing agency (ICC, IAEI or other agency approved by certification committee</w:t>
                                  </w:r>
                                  <w:r w:rsidR="00163953">
                                    <w:t>)</w:t>
                                  </w:r>
                                  <w:r>
                                    <w:t xml:space="preserve"> </w:t>
                                  </w:r>
                                  <w:r>
                                    <w:rPr>
                                      <w:b/>
                                    </w:rPr>
                                    <w:t xml:space="preserve">(submit </w:t>
                                  </w:r>
                                  <w:r w:rsidR="00163953">
                                    <w:rPr>
                                      <w:b/>
                                    </w:rPr>
                                    <w:t>summary of certifications</w:t>
                                  </w:r>
                                  <w:r>
                                    <w:rPr>
                                      <w:b/>
                                    </w:rPr>
                                    <w:t>)</w:t>
                                  </w:r>
                                </w:p>
                              </w:tc>
                            </w:tr>
                            <w:tr w:rsidR="00A465F7" w:rsidRPr="002A4ED5" w14:paraId="16D68266"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19D31742"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52300256" w14:textId="77777777" w:rsidR="00A465F7" w:rsidRPr="009E05A7" w:rsidRDefault="00A465F7" w:rsidP="00750DCB">
                                  <w:pPr>
                                    <w:spacing w:before="0" w:line="240" w:lineRule="auto"/>
                                    <w:rPr>
                                      <w:b/>
                                    </w:rPr>
                                  </w:pPr>
                                  <w:r>
                                    <w:t xml:space="preserve">10 points for holder of state license from the Georgia State Construction Licensing Board as a building, mechanical, </w:t>
                                  </w:r>
                                  <w:proofErr w:type="gramStart"/>
                                  <w:r>
                                    <w:t>electrical</w:t>
                                  </w:r>
                                  <w:proofErr w:type="gramEnd"/>
                                  <w:r>
                                    <w:t xml:space="preserve"> or plumbing contractor or any other license issued by same related to construction technology </w:t>
                                  </w:r>
                                  <w:r>
                                    <w:rPr>
                                      <w:b/>
                                    </w:rPr>
                                    <w:t>(submit copy of state license)</w:t>
                                  </w:r>
                                </w:p>
                              </w:tc>
                            </w:tr>
                            <w:tr w:rsidR="00A465F7" w:rsidRPr="002A4ED5" w14:paraId="69B845A0"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3E553EC6"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675602DA" w14:textId="4DFF3BD4" w:rsidR="00A465F7" w:rsidRPr="009E05A7" w:rsidRDefault="00A465F7" w:rsidP="00750DCB">
                                  <w:pPr>
                                    <w:spacing w:before="0" w:line="240" w:lineRule="auto"/>
                                    <w:rPr>
                                      <w:b/>
                                    </w:rPr>
                                  </w:pPr>
                                  <w:r>
                                    <w:t xml:space="preserve">30 points for certification as a Certified Building Official by ICC </w:t>
                                  </w:r>
                                  <w:r>
                                    <w:rPr>
                                      <w:b/>
                                    </w:rPr>
                                    <w:t>(submit copy of certification)</w:t>
                                  </w:r>
                                </w:p>
                              </w:tc>
                            </w:tr>
                            <w:tr w:rsidR="00BC08CA" w:rsidRPr="002A4ED5" w14:paraId="4FEB4B88"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46E809BE" w14:textId="77777777" w:rsidR="00BC08CA" w:rsidRPr="002A4ED5" w:rsidRDefault="00BC08CA"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ECAAA12" w14:textId="0F1B35A7" w:rsidR="00BC08CA" w:rsidRPr="00163953" w:rsidRDefault="00BC08CA" w:rsidP="00750DCB">
                                  <w:pPr>
                                    <w:spacing w:before="0" w:line="240" w:lineRule="auto"/>
                                    <w:rPr>
                                      <w:b/>
                                    </w:rPr>
                                  </w:pPr>
                                  <w:r>
                                    <w:t xml:space="preserve">15 points for military service with honorable </w:t>
                                  </w:r>
                                  <w:r w:rsidR="00163953">
                                    <w:t xml:space="preserve">discharge </w:t>
                                  </w:r>
                                  <w:r w:rsidR="00163953">
                                    <w:rPr>
                                      <w:b/>
                                    </w:rPr>
                                    <w:t>(submit summary)</w:t>
                                  </w:r>
                                </w:p>
                              </w:tc>
                            </w:tr>
                            <w:tr w:rsidR="00BC08CA" w:rsidRPr="002A4ED5" w14:paraId="4F82D25C"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63A0A3CA" w14:textId="77777777" w:rsidR="00BC08CA" w:rsidRPr="002A4ED5" w:rsidRDefault="00BC08CA"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24B85ADF" w14:textId="3B267D89" w:rsidR="00BC08CA" w:rsidRPr="00BC08CA" w:rsidRDefault="00BC08CA" w:rsidP="00750DCB">
                                  <w:pPr>
                                    <w:spacing w:before="0" w:line="240" w:lineRule="auto"/>
                                    <w:rPr>
                                      <w:b/>
                                    </w:rPr>
                                  </w:pPr>
                                  <w:r>
                                    <w:t xml:space="preserve">5 points for participation in Habitat for Humanity build or similar as approved by certification committee </w:t>
                                  </w:r>
                                  <w:r>
                                    <w:rPr>
                                      <w:b/>
                                    </w:rPr>
                                    <w:t>(submit summary of service)</w:t>
                                  </w:r>
                                </w:p>
                              </w:tc>
                            </w:tr>
                            <w:tr w:rsidR="00A465F7" w:rsidRPr="002A4ED5" w14:paraId="16066C85"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5D54028F" w14:textId="77777777" w:rsidR="00A465F7" w:rsidRPr="00A42139" w:rsidRDefault="00A465F7" w:rsidP="00750DCB">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7AF31651" w14:textId="77777777" w:rsidR="00A465F7" w:rsidRDefault="00A465F7" w:rsidP="00750DCB">
                                  <w:pPr>
                                    <w:spacing w:before="0" w:line="240" w:lineRule="auto"/>
                                  </w:pPr>
                                </w:p>
                                <w:p w14:paraId="5AAC109E" w14:textId="3DE62728" w:rsidR="00A465F7" w:rsidRPr="009E05A7" w:rsidRDefault="00A465F7" w:rsidP="00750DCB">
                                  <w:pPr>
                                    <w:spacing w:before="0" w:line="240" w:lineRule="auto"/>
                                    <w:rPr>
                                      <w:b/>
                                      <w:sz w:val="32"/>
                                      <w:szCs w:val="32"/>
                                    </w:rPr>
                                  </w:pPr>
                                  <w:r w:rsidRPr="009E05A7">
                                    <w:rPr>
                                      <w:b/>
                                      <w:sz w:val="32"/>
                                      <w:szCs w:val="32"/>
                                    </w:rPr>
                                    <w:t xml:space="preserve">Total Points </w:t>
                                  </w:r>
                                  <w:r w:rsidR="001A5063">
                                    <w:rPr>
                                      <w:b/>
                                      <w:sz w:val="32"/>
                                      <w:szCs w:val="32"/>
                                    </w:rPr>
                                    <w:t>-</w:t>
                                  </w:r>
                                  <w:r w:rsidRPr="009E05A7">
                                    <w:rPr>
                                      <w:b/>
                                      <w:sz w:val="32"/>
                                      <w:szCs w:val="32"/>
                                    </w:rPr>
                                    <w:t xml:space="preserve"> Work Related Experience</w:t>
                                  </w:r>
                                </w:p>
                              </w:tc>
                            </w:tr>
                          </w:tbl>
                          <w:p w14:paraId="0F7DEC1B" w14:textId="77777777" w:rsidR="00A465F7" w:rsidRDefault="00A465F7" w:rsidP="00A46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49161" id="_x0000_t202" coordsize="21600,21600" o:spt="202" path="m,l,21600r21600,l21600,xe">
                <v:stroke joinstyle="miter"/>
                <v:path gradientshapeok="t" o:connecttype="rect"/>
              </v:shapetype>
              <v:shape id="Text Box 2" o:spid="_x0000_s1026" type="#_x0000_t202" style="position:absolute;left:0;text-align:left;margin-left:0;margin-top:11.5pt;width:740.25pt;height:408.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" stroked="f">
                <v:textbox>
                  <w:txbxContent>
                    <w:tbl>
                      <w:tblPr>
                        <w:tblW w:w="14144" w:type="dxa"/>
                        <w:tblInd w:w="-3" w:type="dxa"/>
                        <w:tblLook w:val="04A0" w:firstRow="1" w:lastRow="0" w:firstColumn="1" w:lastColumn="0" w:noHBand="0" w:noVBand="1"/>
                      </w:tblPr>
                      <w:tblGrid>
                        <w:gridCol w:w="1617"/>
                        <w:gridCol w:w="12527"/>
                      </w:tblGrid>
                      <w:tr w:rsidR="00A465F7" w:rsidRPr="002A4ED5" w14:paraId="0B314C8B" w14:textId="77777777" w:rsidTr="00CF7022">
                        <w:trPr>
                          <w:trHeight w:val="332"/>
                        </w:trPr>
                        <w:tc>
                          <w:tcPr>
                            <w:tcW w:w="1617" w:type="dxa"/>
                            <w:vMerge w:val="restart"/>
                            <w:tcBorders>
                              <w:top w:val="single" w:sz="12" w:space="0" w:color="auto"/>
                              <w:left w:val="single" w:sz="2" w:space="0" w:color="auto"/>
                              <w:right w:val="single" w:sz="2" w:space="0" w:color="auto"/>
                            </w:tcBorders>
                            <w:shd w:val="clear" w:color="auto" w:fill="731F1C" w:themeFill="accent5"/>
                            <w:vAlign w:val="center"/>
                          </w:tcPr>
                          <w:p w14:paraId="2604346E" w14:textId="77777777" w:rsidR="00A465F7" w:rsidRPr="00A13543" w:rsidRDefault="00A465F7" w:rsidP="00750DCB">
                            <w:pPr>
                              <w:pStyle w:val="TableHeaders"/>
                              <w:spacing w:line="240" w:lineRule="auto"/>
                              <w:rPr>
                                <w:sz w:val="22"/>
                              </w:rPr>
                            </w:pPr>
                            <w:r>
                              <w:rPr>
                                <w:sz w:val="22"/>
                              </w:rPr>
                              <w:t>Points Earned</w:t>
                            </w:r>
                          </w:p>
                        </w:tc>
                        <w:tc>
                          <w:tcPr>
                            <w:tcW w:w="12527" w:type="dxa"/>
                            <w:vMerge w:val="restart"/>
                            <w:tcBorders>
                              <w:top w:val="single" w:sz="12" w:space="0" w:color="auto"/>
                              <w:left w:val="single" w:sz="2" w:space="0" w:color="auto"/>
                              <w:right w:val="single" w:sz="2" w:space="0" w:color="auto"/>
                            </w:tcBorders>
                            <w:shd w:val="clear" w:color="auto" w:fill="731F1C" w:themeFill="accent5"/>
                            <w:vAlign w:val="center"/>
                          </w:tcPr>
                          <w:p w14:paraId="0A5C1F81" w14:textId="77777777" w:rsidR="00A465F7" w:rsidRPr="002A4ED5" w:rsidRDefault="00A465F7" w:rsidP="00750DCB">
                            <w:pPr>
                              <w:pStyle w:val="TableHeaders"/>
                              <w:spacing w:line="240" w:lineRule="auto"/>
                            </w:pPr>
                            <w:r>
                              <w:t>Points Description - Work Related Experience</w:t>
                            </w:r>
                          </w:p>
                        </w:tc>
                      </w:tr>
                      <w:tr w:rsidR="00A465F7" w:rsidRPr="002A4ED5" w14:paraId="7279AF9E" w14:textId="77777777" w:rsidTr="00CF7022">
                        <w:trPr>
                          <w:trHeight w:val="293"/>
                        </w:trPr>
                        <w:tc>
                          <w:tcPr>
                            <w:tcW w:w="1617" w:type="dxa"/>
                            <w:vMerge/>
                            <w:tcBorders>
                              <w:left w:val="single" w:sz="2" w:space="0" w:color="auto"/>
                              <w:bottom w:val="single" w:sz="12" w:space="0" w:color="auto"/>
                              <w:right w:val="single" w:sz="2" w:space="0" w:color="auto"/>
                            </w:tcBorders>
                            <w:shd w:val="clear" w:color="auto" w:fill="731F1C" w:themeFill="accent5"/>
                            <w:vAlign w:val="center"/>
                          </w:tcPr>
                          <w:p w14:paraId="7D521834" w14:textId="77777777" w:rsidR="00A465F7" w:rsidRPr="002A4ED5" w:rsidRDefault="00A465F7" w:rsidP="00750DCB">
                            <w:pPr>
                              <w:spacing w:before="0" w:line="240" w:lineRule="auto"/>
                              <w:jc w:val="center"/>
                              <w:rPr>
                                <w:rFonts w:ascii="Calibri" w:eastAsia="Calibri" w:hAnsi="Calibri" w:cs="Times New Roman"/>
                                <w:b/>
                              </w:rPr>
                            </w:pPr>
                          </w:p>
                        </w:tc>
                        <w:tc>
                          <w:tcPr>
                            <w:tcW w:w="12527" w:type="dxa"/>
                            <w:vMerge/>
                            <w:tcBorders>
                              <w:left w:val="single" w:sz="2" w:space="0" w:color="auto"/>
                              <w:bottom w:val="single" w:sz="12" w:space="0" w:color="auto"/>
                              <w:right w:val="single" w:sz="2" w:space="0" w:color="auto"/>
                            </w:tcBorders>
                            <w:shd w:val="clear" w:color="auto" w:fill="731F1C" w:themeFill="accent5"/>
                            <w:vAlign w:val="center"/>
                          </w:tcPr>
                          <w:p w14:paraId="51778D6F" w14:textId="77777777" w:rsidR="00A465F7" w:rsidRPr="002A4ED5" w:rsidRDefault="00A465F7" w:rsidP="00750DCB">
                            <w:pPr>
                              <w:spacing w:before="0" w:line="240" w:lineRule="auto"/>
                              <w:jc w:val="center"/>
                              <w:rPr>
                                <w:rFonts w:ascii="Calibri" w:eastAsia="Calibri" w:hAnsi="Calibri" w:cs="Times New Roman"/>
                                <w:b/>
                              </w:rPr>
                            </w:pPr>
                          </w:p>
                        </w:tc>
                      </w:tr>
                      <w:tr w:rsidR="00A465F7" w:rsidRPr="002A4ED5" w14:paraId="7DA5666A" w14:textId="77777777" w:rsidTr="00CF7022">
                        <w:trPr>
                          <w:trHeight w:val="358"/>
                        </w:trPr>
                        <w:tc>
                          <w:tcPr>
                            <w:tcW w:w="1617" w:type="dxa"/>
                            <w:tcBorders>
                              <w:top w:val="single" w:sz="12" w:space="0" w:color="auto"/>
                              <w:left w:val="single" w:sz="2" w:space="0" w:color="auto"/>
                              <w:bottom w:val="single" w:sz="4" w:space="0" w:color="auto"/>
                              <w:right w:val="single" w:sz="2" w:space="0" w:color="auto"/>
                            </w:tcBorders>
                          </w:tcPr>
                          <w:p w14:paraId="41532780" w14:textId="77777777" w:rsidR="00A465F7" w:rsidRPr="002A4ED5" w:rsidRDefault="00A465F7" w:rsidP="00750DCB">
                            <w:pPr>
                              <w:spacing w:before="0" w:line="240" w:lineRule="auto"/>
                            </w:pPr>
                          </w:p>
                        </w:tc>
                        <w:tc>
                          <w:tcPr>
                            <w:tcW w:w="12527" w:type="dxa"/>
                            <w:tcBorders>
                              <w:top w:val="single" w:sz="12" w:space="0" w:color="auto"/>
                              <w:left w:val="single" w:sz="2" w:space="0" w:color="auto"/>
                              <w:bottom w:val="single" w:sz="4" w:space="0" w:color="auto"/>
                              <w:right w:val="single" w:sz="2" w:space="0" w:color="auto"/>
                            </w:tcBorders>
                          </w:tcPr>
                          <w:p w14:paraId="2E1F30F1" w14:textId="77777777" w:rsidR="00A465F7" w:rsidRPr="002A4ED5" w:rsidRDefault="00A465F7" w:rsidP="00750DCB">
                            <w:pPr>
                              <w:spacing w:before="0" w:line="240" w:lineRule="auto"/>
                            </w:pPr>
                            <w:r>
                              <w:t>5 points per year for a maximum of 50 points for the following:  Building Official, Building Code Administrator, Plans Examiner, Chief Inspector responsible for code enforcement at city, county, or state level.</w:t>
                            </w:r>
                          </w:p>
                        </w:tc>
                      </w:tr>
                      <w:tr w:rsidR="00A465F7" w:rsidRPr="002A4ED5" w14:paraId="3FBD2DCA"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4D56DAAE"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18102DE3" w14:textId="7822829B" w:rsidR="00A465F7" w:rsidRPr="000D2DC5" w:rsidRDefault="00A465F7" w:rsidP="00750DCB">
                            <w:pPr>
                              <w:spacing w:before="0" w:line="240" w:lineRule="auto"/>
                              <w:rPr>
                                <w:b/>
                              </w:rPr>
                            </w:pPr>
                            <w:r>
                              <w:t xml:space="preserve">10 points for work experience and professional registration as an architect or engineer registered in the State of Georgia </w:t>
                            </w:r>
                            <w:r>
                              <w:rPr>
                                <w:b/>
                              </w:rPr>
                              <w:t>(submit copy of registration or seal</w:t>
                            </w:r>
                            <w:r w:rsidR="00163953">
                              <w:rPr>
                                <w:b/>
                              </w:rPr>
                              <w:t>)</w:t>
                            </w:r>
                          </w:p>
                        </w:tc>
                      </w:tr>
                      <w:tr w:rsidR="00A465F7" w:rsidRPr="002A4ED5" w14:paraId="02827660"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57926D6E"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277D0701" w14:textId="77777777" w:rsidR="00A465F7" w:rsidRPr="000D2DC5" w:rsidRDefault="00A465F7" w:rsidP="00750DCB">
                            <w:pPr>
                              <w:spacing w:before="0" w:line="240" w:lineRule="auto"/>
                              <w:rPr>
                                <w:b/>
                              </w:rPr>
                            </w:pPr>
                            <w:r>
                              <w:t xml:space="preserve">2 points per year for a maximum of 10 points for a position having administrative responsibilities as determined by the committee </w:t>
                            </w:r>
                            <w:r>
                              <w:rPr>
                                <w:b/>
                              </w:rPr>
                              <w:t>(submit summary of job description)</w:t>
                            </w:r>
                          </w:p>
                        </w:tc>
                      </w:tr>
                      <w:tr w:rsidR="00A465F7" w:rsidRPr="002A4ED5" w14:paraId="7677923F"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6203FF83"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E6E3F19" w14:textId="77777777" w:rsidR="00A465F7" w:rsidRPr="000D2DC5" w:rsidRDefault="00A465F7" w:rsidP="00750DCB">
                            <w:pPr>
                              <w:spacing w:before="0" w:line="240" w:lineRule="auto"/>
                              <w:rPr>
                                <w:b/>
                              </w:rPr>
                            </w:pPr>
                            <w:r>
                              <w:t xml:space="preserve">5 points per year for a maximum of 25 points for construction experience as a supervisor, </w:t>
                            </w:r>
                            <w:proofErr w:type="gramStart"/>
                            <w:r>
                              <w:t>superintendent</w:t>
                            </w:r>
                            <w:proofErr w:type="gramEnd"/>
                            <w:r>
                              <w:t xml:space="preserve"> or foreman </w:t>
                            </w:r>
                            <w:r>
                              <w:rPr>
                                <w:b/>
                              </w:rPr>
                              <w:t>(submit summary of previous experience)</w:t>
                            </w:r>
                          </w:p>
                        </w:tc>
                      </w:tr>
                      <w:tr w:rsidR="00A465F7" w:rsidRPr="002A4ED5" w14:paraId="09AC63A3" w14:textId="77777777" w:rsidTr="00CF7022">
                        <w:trPr>
                          <w:trHeight w:val="887"/>
                        </w:trPr>
                        <w:tc>
                          <w:tcPr>
                            <w:tcW w:w="1617" w:type="dxa"/>
                            <w:tcBorders>
                              <w:top w:val="single" w:sz="4" w:space="0" w:color="auto"/>
                              <w:left w:val="single" w:sz="2" w:space="0" w:color="auto"/>
                              <w:bottom w:val="single" w:sz="4" w:space="0" w:color="auto"/>
                              <w:right w:val="single" w:sz="2" w:space="0" w:color="auto"/>
                            </w:tcBorders>
                          </w:tcPr>
                          <w:p w14:paraId="643277DD"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7F2D5896" w14:textId="77777777" w:rsidR="00A465F7" w:rsidRPr="000D2DC5" w:rsidRDefault="00A465F7" w:rsidP="00750DCB">
                            <w:pPr>
                              <w:spacing w:before="240" w:line="240" w:lineRule="auto"/>
                              <w:rPr>
                                <w:b/>
                              </w:rPr>
                            </w:pPr>
                            <w:r>
                              <w:t xml:space="preserve">3 points per year for a maximum of 15 points for serving in an approved accredited apprenticeship program in construction or inspections </w:t>
                            </w:r>
                            <w:r>
                              <w:rPr>
                                <w:b/>
                              </w:rPr>
                              <w:t>(submit summary of program)</w:t>
                            </w:r>
                          </w:p>
                        </w:tc>
                      </w:tr>
                      <w:tr w:rsidR="00A465F7" w:rsidRPr="002A4ED5" w14:paraId="667E641A"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3577227B"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3672A05A" w14:textId="2761B772" w:rsidR="00A465F7" w:rsidRPr="00A42139" w:rsidRDefault="00A465F7" w:rsidP="00750DCB">
                            <w:pPr>
                              <w:spacing w:before="0" w:line="240" w:lineRule="auto"/>
                              <w:rPr>
                                <w:b/>
                              </w:rPr>
                            </w:pPr>
                            <w:r>
                              <w:t>10 points for each certification obtained by an accredited testing agency (ICC, IAEI or other agency approved by certification committee</w:t>
                            </w:r>
                            <w:r w:rsidR="00163953">
                              <w:t>)</w:t>
                            </w:r>
                            <w:r>
                              <w:t xml:space="preserve"> </w:t>
                            </w:r>
                            <w:r>
                              <w:rPr>
                                <w:b/>
                              </w:rPr>
                              <w:t xml:space="preserve">(submit </w:t>
                            </w:r>
                            <w:r w:rsidR="00163953">
                              <w:rPr>
                                <w:b/>
                              </w:rPr>
                              <w:t>summary of certifications</w:t>
                            </w:r>
                            <w:r>
                              <w:rPr>
                                <w:b/>
                              </w:rPr>
                              <w:t>)</w:t>
                            </w:r>
                          </w:p>
                        </w:tc>
                      </w:tr>
                      <w:tr w:rsidR="00A465F7" w:rsidRPr="002A4ED5" w14:paraId="16D68266"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19D31742"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52300256" w14:textId="77777777" w:rsidR="00A465F7" w:rsidRPr="009E05A7" w:rsidRDefault="00A465F7" w:rsidP="00750DCB">
                            <w:pPr>
                              <w:spacing w:before="0" w:line="240" w:lineRule="auto"/>
                              <w:rPr>
                                <w:b/>
                              </w:rPr>
                            </w:pPr>
                            <w:r>
                              <w:t xml:space="preserve">10 points for holder of state license from the Georgia State Construction Licensing Board as a building, mechanical, </w:t>
                            </w:r>
                            <w:proofErr w:type="gramStart"/>
                            <w:r>
                              <w:t>electrical</w:t>
                            </w:r>
                            <w:proofErr w:type="gramEnd"/>
                            <w:r>
                              <w:t xml:space="preserve"> or plumbing contractor or any other license issued by same related to construction technology </w:t>
                            </w:r>
                            <w:r>
                              <w:rPr>
                                <w:b/>
                              </w:rPr>
                              <w:t>(submit copy of state license)</w:t>
                            </w:r>
                          </w:p>
                        </w:tc>
                      </w:tr>
                      <w:tr w:rsidR="00A465F7" w:rsidRPr="002A4ED5" w14:paraId="69B845A0"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3E553EC6" w14:textId="77777777" w:rsidR="00A465F7" w:rsidRPr="002A4ED5" w:rsidRDefault="00A465F7"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675602DA" w14:textId="4DFF3BD4" w:rsidR="00A465F7" w:rsidRPr="009E05A7" w:rsidRDefault="00A465F7" w:rsidP="00750DCB">
                            <w:pPr>
                              <w:spacing w:before="0" w:line="240" w:lineRule="auto"/>
                              <w:rPr>
                                <w:b/>
                              </w:rPr>
                            </w:pPr>
                            <w:r>
                              <w:t xml:space="preserve">30 points for certification as a Certified Building Official by ICC </w:t>
                            </w:r>
                            <w:r>
                              <w:rPr>
                                <w:b/>
                              </w:rPr>
                              <w:t>(submit copy of certification)</w:t>
                            </w:r>
                          </w:p>
                        </w:tc>
                      </w:tr>
                      <w:tr w:rsidR="00BC08CA" w:rsidRPr="002A4ED5" w14:paraId="4FEB4B88"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46E809BE" w14:textId="77777777" w:rsidR="00BC08CA" w:rsidRPr="002A4ED5" w:rsidRDefault="00BC08CA"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ECAAA12" w14:textId="0F1B35A7" w:rsidR="00BC08CA" w:rsidRPr="00163953" w:rsidRDefault="00BC08CA" w:rsidP="00750DCB">
                            <w:pPr>
                              <w:spacing w:before="0" w:line="240" w:lineRule="auto"/>
                              <w:rPr>
                                <w:b/>
                              </w:rPr>
                            </w:pPr>
                            <w:r>
                              <w:t xml:space="preserve">15 points for military service with honorable </w:t>
                            </w:r>
                            <w:r w:rsidR="00163953">
                              <w:t xml:space="preserve">discharge </w:t>
                            </w:r>
                            <w:r w:rsidR="00163953">
                              <w:rPr>
                                <w:b/>
                              </w:rPr>
                              <w:t>(submit summary)</w:t>
                            </w:r>
                          </w:p>
                        </w:tc>
                      </w:tr>
                      <w:tr w:rsidR="00BC08CA" w:rsidRPr="002A4ED5" w14:paraId="4F82D25C" w14:textId="77777777" w:rsidTr="00CF7022">
                        <w:trPr>
                          <w:trHeight w:val="331"/>
                        </w:trPr>
                        <w:tc>
                          <w:tcPr>
                            <w:tcW w:w="1617" w:type="dxa"/>
                            <w:tcBorders>
                              <w:top w:val="single" w:sz="4" w:space="0" w:color="auto"/>
                              <w:left w:val="single" w:sz="2" w:space="0" w:color="auto"/>
                              <w:bottom w:val="single" w:sz="4" w:space="0" w:color="auto"/>
                              <w:right w:val="single" w:sz="2" w:space="0" w:color="auto"/>
                            </w:tcBorders>
                          </w:tcPr>
                          <w:p w14:paraId="63A0A3CA" w14:textId="77777777" w:rsidR="00BC08CA" w:rsidRPr="002A4ED5" w:rsidRDefault="00BC08CA" w:rsidP="00750DCB">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24B85ADF" w14:textId="3B267D89" w:rsidR="00BC08CA" w:rsidRPr="00BC08CA" w:rsidRDefault="00BC08CA" w:rsidP="00750DCB">
                            <w:pPr>
                              <w:spacing w:before="0" w:line="240" w:lineRule="auto"/>
                              <w:rPr>
                                <w:b/>
                              </w:rPr>
                            </w:pPr>
                            <w:r>
                              <w:t xml:space="preserve">5 points for participation in Habitat for Humanity build or similar as approved by certification committee </w:t>
                            </w:r>
                            <w:r>
                              <w:rPr>
                                <w:b/>
                              </w:rPr>
                              <w:t>(submit summary of service)</w:t>
                            </w:r>
                          </w:p>
                        </w:tc>
                      </w:tr>
                      <w:tr w:rsidR="00A465F7" w:rsidRPr="002A4ED5" w14:paraId="16066C85"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5D54028F" w14:textId="77777777" w:rsidR="00A465F7" w:rsidRPr="00A42139" w:rsidRDefault="00A465F7" w:rsidP="00750DCB">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7AF31651" w14:textId="77777777" w:rsidR="00A465F7" w:rsidRDefault="00A465F7" w:rsidP="00750DCB">
                            <w:pPr>
                              <w:spacing w:before="0" w:line="240" w:lineRule="auto"/>
                            </w:pPr>
                          </w:p>
                          <w:p w14:paraId="5AAC109E" w14:textId="3DE62728" w:rsidR="00A465F7" w:rsidRPr="009E05A7" w:rsidRDefault="00A465F7" w:rsidP="00750DCB">
                            <w:pPr>
                              <w:spacing w:before="0" w:line="240" w:lineRule="auto"/>
                              <w:rPr>
                                <w:b/>
                                <w:sz w:val="32"/>
                                <w:szCs w:val="32"/>
                              </w:rPr>
                            </w:pPr>
                            <w:r w:rsidRPr="009E05A7">
                              <w:rPr>
                                <w:b/>
                                <w:sz w:val="32"/>
                                <w:szCs w:val="32"/>
                              </w:rPr>
                              <w:t xml:space="preserve">Total Points </w:t>
                            </w:r>
                            <w:r w:rsidR="001A5063">
                              <w:rPr>
                                <w:b/>
                                <w:sz w:val="32"/>
                                <w:szCs w:val="32"/>
                              </w:rPr>
                              <w:t>-</w:t>
                            </w:r>
                            <w:r w:rsidRPr="009E05A7">
                              <w:rPr>
                                <w:b/>
                                <w:sz w:val="32"/>
                                <w:szCs w:val="32"/>
                              </w:rPr>
                              <w:t xml:space="preserve"> Work Related Experience</w:t>
                            </w:r>
                          </w:p>
                        </w:tc>
                      </w:tr>
                    </w:tbl>
                    <w:p w14:paraId="0F7DEC1B" w14:textId="77777777" w:rsidR="00A465F7" w:rsidRDefault="00A465F7" w:rsidP="00A465F7"/>
                  </w:txbxContent>
                </v:textbox>
                <w10:wrap type="square" anchorx="margin"/>
              </v:shape>
            </w:pict>
          </mc:Fallback>
        </mc:AlternateContent>
      </w:r>
      <w:r w:rsidR="00A465F7">
        <w:rPr>
          <w:noProof/>
        </w:rPr>
        <mc:AlternateContent>
          <mc:Choice Requires="wps">
            <w:drawing>
              <wp:anchor distT="45720" distB="45720" distL="114300" distR="114300" simplePos="0" relativeHeight="251669504" behindDoc="0" locked="0" layoutInCell="1" allowOverlap="1" wp14:anchorId="41A58F83" wp14:editId="16874403">
                <wp:simplePos x="0" y="0"/>
                <wp:positionH relativeFrom="column">
                  <wp:posOffset>-228600</wp:posOffset>
                </wp:positionH>
                <wp:positionV relativeFrom="paragraph">
                  <wp:posOffset>447675</wp:posOffset>
                </wp:positionV>
                <wp:extent cx="9248775" cy="2924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775" cy="2924175"/>
                        </a:xfrm>
                        <a:prstGeom prst="rect">
                          <a:avLst/>
                        </a:prstGeom>
                        <a:solidFill>
                          <a:srgbClr val="FFFFFF"/>
                        </a:solidFill>
                        <a:ln w="9525">
                          <a:noFill/>
                          <a:miter lim="800000"/>
                          <a:headEnd/>
                          <a:tailEnd/>
                        </a:ln>
                      </wps:spPr>
                      <wps:txbx>
                        <w:txbxContent>
                          <w:p w14:paraId="6B4621EB" w14:textId="5E1DCEDB" w:rsidR="00A465F7" w:rsidRDefault="00A46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8F83" id="_x0000_s1028" type="#_x0000_t202" style="position:absolute;left:0;text-align:left;margin-left:-18pt;margin-top:35.25pt;width:728.25pt;height:23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" stroked="f">
                <v:textbox>
                  <w:txbxContent>
                    <w:p w14:paraId="6B4621EB" w14:textId="5E1DCEDB" w:rsidR="00A465F7" w:rsidRDefault="00A465F7"/>
                  </w:txbxContent>
                </v:textbox>
                <w10:wrap type="square"/>
              </v:shape>
            </w:pict>
          </mc:Fallback>
        </mc:AlternateContent>
      </w:r>
    </w:p>
    <w:p w14:paraId="3F571BF4" w14:textId="177415EB" w:rsidR="00A465F7" w:rsidRDefault="00AD4A39" w:rsidP="00562601">
      <w:pPr>
        <w:pStyle w:val="NoSpacing"/>
      </w:pPr>
      <w:r>
        <w:rPr>
          <w:noProof/>
        </w:rPr>
        <mc:AlternateContent>
          <mc:Choice Requires="wps">
            <w:drawing>
              <wp:anchor distT="45720" distB="45720" distL="114300" distR="114300" simplePos="0" relativeHeight="251677696" behindDoc="0" locked="0" layoutInCell="1" allowOverlap="1" wp14:anchorId="4B180E54" wp14:editId="4D93B959">
                <wp:simplePos x="0" y="0"/>
                <wp:positionH relativeFrom="column">
                  <wp:posOffset>-38100</wp:posOffset>
                </wp:positionH>
                <wp:positionV relativeFrom="paragraph">
                  <wp:posOffset>428625</wp:posOffset>
                </wp:positionV>
                <wp:extent cx="9372600" cy="28194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2819400"/>
                        </a:xfrm>
                        <a:prstGeom prst="rect">
                          <a:avLst/>
                        </a:prstGeom>
                        <a:solidFill>
                          <a:srgbClr val="FFFFFF"/>
                        </a:solidFill>
                        <a:ln w="9525">
                          <a:noFill/>
                          <a:miter lim="800000"/>
                          <a:headEnd/>
                          <a:tailEnd/>
                        </a:ln>
                      </wps:spPr>
                      <wps:txbx>
                        <w:txbxContent>
                          <w:tbl>
                            <w:tblPr>
                              <w:tblW w:w="14144" w:type="dxa"/>
                              <w:tblLook w:val="04A0" w:firstRow="1" w:lastRow="0" w:firstColumn="1" w:lastColumn="0" w:noHBand="0" w:noVBand="1"/>
                            </w:tblPr>
                            <w:tblGrid>
                              <w:gridCol w:w="1617"/>
                              <w:gridCol w:w="12527"/>
                            </w:tblGrid>
                            <w:tr w:rsidR="00A465F7" w:rsidRPr="0071214D" w14:paraId="475B22A0" w14:textId="77777777" w:rsidTr="00CF7022">
                              <w:trPr>
                                <w:trHeight w:val="332"/>
                              </w:trPr>
                              <w:tc>
                                <w:tcPr>
                                  <w:tcW w:w="1617" w:type="dxa"/>
                                  <w:vMerge w:val="restart"/>
                                  <w:tcBorders>
                                    <w:top w:val="single" w:sz="12" w:space="0" w:color="auto"/>
                                    <w:left w:val="single" w:sz="2" w:space="0" w:color="auto"/>
                                    <w:right w:val="single" w:sz="2" w:space="0" w:color="auto"/>
                                  </w:tcBorders>
                                  <w:shd w:val="clear" w:color="auto" w:fill="731F1C" w:themeFill="accent5"/>
                                  <w:vAlign w:val="center"/>
                                </w:tcPr>
                                <w:p w14:paraId="11E2984D" w14:textId="77777777" w:rsidR="00A465F7" w:rsidRPr="0071214D" w:rsidRDefault="00A465F7" w:rsidP="00A465F7">
                                  <w:pPr>
                                    <w:pStyle w:val="TableHeaders"/>
                                    <w:spacing w:line="240" w:lineRule="auto"/>
                                    <w:rPr>
                                      <w:b w:val="0"/>
                                      <w:sz w:val="22"/>
                                    </w:rPr>
                                  </w:pPr>
                                  <w:r w:rsidRPr="0071214D">
                                    <w:rPr>
                                      <w:b w:val="0"/>
                                      <w:sz w:val="22"/>
                                    </w:rPr>
                                    <w:t>Points Earned</w:t>
                                  </w:r>
                                </w:p>
                              </w:tc>
                              <w:tc>
                                <w:tcPr>
                                  <w:tcW w:w="12527" w:type="dxa"/>
                                  <w:vMerge w:val="restart"/>
                                  <w:tcBorders>
                                    <w:top w:val="single" w:sz="12" w:space="0" w:color="auto"/>
                                    <w:left w:val="single" w:sz="2" w:space="0" w:color="auto"/>
                                    <w:right w:val="single" w:sz="2" w:space="0" w:color="auto"/>
                                  </w:tcBorders>
                                  <w:shd w:val="clear" w:color="auto" w:fill="731F1C" w:themeFill="accent5"/>
                                  <w:vAlign w:val="center"/>
                                </w:tcPr>
                                <w:p w14:paraId="3CF969C3" w14:textId="77777777" w:rsidR="00A465F7" w:rsidRPr="0071214D" w:rsidRDefault="00A465F7" w:rsidP="00A465F7">
                                  <w:pPr>
                                    <w:pStyle w:val="TableHeaders"/>
                                    <w:spacing w:line="240" w:lineRule="auto"/>
                                    <w:rPr>
                                      <w:b w:val="0"/>
                                    </w:rPr>
                                  </w:pPr>
                                  <w:r w:rsidRPr="0071214D">
                                    <w:rPr>
                                      <w:b w:val="0"/>
                                    </w:rPr>
                                    <w:t>Points Description – Committee Service/Membership to Professional Organization</w:t>
                                  </w:r>
                                </w:p>
                              </w:tc>
                            </w:tr>
                            <w:tr w:rsidR="00A465F7" w:rsidRPr="0071214D" w14:paraId="6C1B3905" w14:textId="77777777" w:rsidTr="00CF7022">
                              <w:trPr>
                                <w:trHeight w:val="293"/>
                              </w:trPr>
                              <w:tc>
                                <w:tcPr>
                                  <w:tcW w:w="1617" w:type="dxa"/>
                                  <w:vMerge/>
                                  <w:tcBorders>
                                    <w:left w:val="single" w:sz="2" w:space="0" w:color="auto"/>
                                    <w:bottom w:val="single" w:sz="12" w:space="0" w:color="auto"/>
                                    <w:right w:val="single" w:sz="2" w:space="0" w:color="auto"/>
                                  </w:tcBorders>
                                  <w:shd w:val="clear" w:color="auto" w:fill="731F1C" w:themeFill="accent5"/>
                                  <w:vAlign w:val="center"/>
                                </w:tcPr>
                                <w:p w14:paraId="0E4C243A" w14:textId="77777777" w:rsidR="00A465F7" w:rsidRPr="0071214D" w:rsidRDefault="00A465F7" w:rsidP="00A465F7">
                                  <w:pPr>
                                    <w:spacing w:before="0" w:line="240" w:lineRule="auto"/>
                                    <w:jc w:val="center"/>
                                    <w:rPr>
                                      <w:rFonts w:ascii="Calibri" w:eastAsia="Calibri" w:hAnsi="Calibri" w:cs="Times New Roman"/>
                                    </w:rPr>
                                  </w:pPr>
                                </w:p>
                              </w:tc>
                              <w:tc>
                                <w:tcPr>
                                  <w:tcW w:w="12527" w:type="dxa"/>
                                  <w:vMerge/>
                                  <w:tcBorders>
                                    <w:left w:val="single" w:sz="2" w:space="0" w:color="auto"/>
                                    <w:bottom w:val="single" w:sz="12" w:space="0" w:color="auto"/>
                                    <w:right w:val="single" w:sz="2" w:space="0" w:color="auto"/>
                                  </w:tcBorders>
                                  <w:shd w:val="clear" w:color="auto" w:fill="731F1C" w:themeFill="accent5"/>
                                  <w:vAlign w:val="center"/>
                                </w:tcPr>
                                <w:p w14:paraId="1A167F38" w14:textId="77777777" w:rsidR="00A465F7" w:rsidRPr="0071214D" w:rsidRDefault="00A465F7" w:rsidP="00A465F7">
                                  <w:pPr>
                                    <w:spacing w:before="0" w:line="240" w:lineRule="auto"/>
                                    <w:jc w:val="center"/>
                                    <w:rPr>
                                      <w:rFonts w:ascii="Calibri" w:eastAsia="Calibri" w:hAnsi="Calibri" w:cs="Times New Roman"/>
                                    </w:rPr>
                                  </w:pPr>
                                </w:p>
                              </w:tc>
                            </w:tr>
                            <w:tr w:rsidR="00A465F7" w:rsidRPr="0071214D" w14:paraId="3C9DACA7" w14:textId="77777777" w:rsidTr="00CF7022">
                              <w:trPr>
                                <w:trHeight w:val="358"/>
                              </w:trPr>
                              <w:tc>
                                <w:tcPr>
                                  <w:tcW w:w="1617" w:type="dxa"/>
                                  <w:tcBorders>
                                    <w:top w:val="single" w:sz="12" w:space="0" w:color="auto"/>
                                    <w:left w:val="single" w:sz="2" w:space="0" w:color="auto"/>
                                    <w:bottom w:val="single" w:sz="4" w:space="0" w:color="auto"/>
                                    <w:right w:val="single" w:sz="2" w:space="0" w:color="auto"/>
                                  </w:tcBorders>
                                </w:tcPr>
                                <w:p w14:paraId="6B675F10" w14:textId="77777777" w:rsidR="00A465F7" w:rsidRPr="0071214D" w:rsidRDefault="00A465F7" w:rsidP="00A465F7">
                                  <w:pPr>
                                    <w:spacing w:before="0" w:line="240" w:lineRule="auto"/>
                                  </w:pPr>
                                </w:p>
                              </w:tc>
                              <w:tc>
                                <w:tcPr>
                                  <w:tcW w:w="12527" w:type="dxa"/>
                                  <w:tcBorders>
                                    <w:top w:val="single" w:sz="12" w:space="0" w:color="auto"/>
                                    <w:left w:val="single" w:sz="2" w:space="0" w:color="auto"/>
                                    <w:bottom w:val="single" w:sz="4" w:space="0" w:color="auto"/>
                                    <w:right w:val="single" w:sz="2" w:space="0" w:color="auto"/>
                                  </w:tcBorders>
                                </w:tcPr>
                                <w:p w14:paraId="77B6D887" w14:textId="3DA16389" w:rsidR="00A465F7" w:rsidRPr="0071214D" w:rsidRDefault="00A465F7" w:rsidP="00A465F7">
                                  <w:pPr>
                                    <w:spacing w:before="0" w:line="240" w:lineRule="auto"/>
                                  </w:pPr>
                                  <w:r w:rsidRPr="0071214D">
                                    <w:t xml:space="preserve">2 points per committee to a maximum of 10 points for participation or service to a national, state, or regional organization related to code enforcement, ex. ICC, DCA, BOAG, etc. </w:t>
                                  </w:r>
                                  <w:r w:rsidRPr="00A42139">
                                    <w:rPr>
                                      <w:b/>
                                    </w:rPr>
                                    <w:t>(submit summary of service</w:t>
                                  </w:r>
                                  <w:r w:rsidR="00163953">
                                    <w:rPr>
                                      <w:b/>
                                    </w:rPr>
                                    <w:t>)</w:t>
                                  </w:r>
                                </w:p>
                              </w:tc>
                            </w:tr>
                            <w:tr w:rsidR="00A465F7" w:rsidRPr="0071214D" w14:paraId="3642CBE1"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07F55505"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69CB45D4" w14:textId="77777777" w:rsidR="00A465F7" w:rsidRPr="0071214D" w:rsidRDefault="00A465F7" w:rsidP="00A465F7">
                                  <w:pPr>
                                    <w:spacing w:before="0" w:line="240" w:lineRule="auto"/>
                                  </w:pPr>
                                  <w:r w:rsidRPr="0071214D">
                                    <w:t xml:space="preserve">1 point to a maximum of 5 points for publication in a recognized journal or newsletter approved by BOAG </w:t>
                                  </w:r>
                                  <w:r w:rsidRPr="00A42139">
                                    <w:rPr>
                                      <w:b/>
                                    </w:rPr>
                                    <w:t>(submit copy of each publication)</w:t>
                                  </w:r>
                                </w:p>
                              </w:tc>
                            </w:tr>
                            <w:tr w:rsidR="00A465F7" w:rsidRPr="0071214D" w14:paraId="05DBEEB7"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3B9445DD"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24901EE" w14:textId="7E1508E4" w:rsidR="00A465F7" w:rsidRPr="0071214D" w:rsidRDefault="00A465F7" w:rsidP="00A465F7">
                                  <w:pPr>
                                    <w:spacing w:before="0" w:line="240" w:lineRule="auto"/>
                                  </w:pPr>
                                  <w:r w:rsidRPr="0071214D">
                                    <w:t xml:space="preserve">1 point each to a maximum of 5 points for service as an officer, </w:t>
                                  </w:r>
                                  <w:proofErr w:type="gramStart"/>
                                  <w:r w:rsidRPr="0071214D">
                                    <w:t>director</w:t>
                                  </w:r>
                                  <w:proofErr w:type="gramEnd"/>
                                  <w:r w:rsidRPr="0071214D">
                                    <w:t xml:space="preserve"> or committee chairperson of a professional code organization (BOAG, IAEI, DCA, ICC or BOAG Chapter).  Points listed above as committee service not included. </w:t>
                                  </w:r>
                                  <w:r w:rsidRPr="00A42139">
                                    <w:rPr>
                                      <w:b/>
                                    </w:rPr>
                                    <w:t>(</w:t>
                                  </w:r>
                                  <w:proofErr w:type="gramStart"/>
                                  <w:r w:rsidRPr="00A42139">
                                    <w:rPr>
                                      <w:b/>
                                    </w:rPr>
                                    <w:t>submit</w:t>
                                  </w:r>
                                  <w:proofErr w:type="gramEnd"/>
                                  <w:r w:rsidRPr="00A42139">
                                    <w:rPr>
                                      <w:b/>
                                    </w:rPr>
                                    <w:t xml:space="preserve"> summary of service</w:t>
                                  </w:r>
                                  <w:r w:rsidR="00163953">
                                    <w:rPr>
                                      <w:b/>
                                    </w:rPr>
                                    <w:t>)</w:t>
                                  </w:r>
                                </w:p>
                              </w:tc>
                            </w:tr>
                            <w:tr w:rsidR="00A465F7" w:rsidRPr="0071214D" w14:paraId="584FDE66"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6161A17E"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797D55C2" w14:textId="1888DD41" w:rsidR="00A465F7" w:rsidRPr="0071214D" w:rsidRDefault="00A465F7" w:rsidP="00A465F7">
                                  <w:pPr>
                                    <w:spacing w:before="0" w:line="240" w:lineRule="auto"/>
                                  </w:pPr>
                                  <w:r w:rsidRPr="0071214D">
                                    <w:t xml:space="preserve">2 points each to a maximum of 10 points for participation or service in a local chapter </w:t>
                                  </w:r>
                                  <w:r w:rsidRPr="00A42139">
                                    <w:rPr>
                                      <w:b/>
                                    </w:rPr>
                                    <w:t>(submit summary of service</w:t>
                                  </w:r>
                                  <w:r w:rsidR="00163953">
                                    <w:rPr>
                                      <w:b/>
                                    </w:rPr>
                                    <w:t>)</w:t>
                                  </w:r>
                                </w:p>
                              </w:tc>
                            </w:tr>
                            <w:tr w:rsidR="00A465F7" w:rsidRPr="00A42139" w14:paraId="2A42A52A"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0B13D0B1" w14:textId="77777777" w:rsidR="00A465F7" w:rsidRPr="00A42139" w:rsidRDefault="00A465F7" w:rsidP="00A465F7">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1239BD6B" w14:textId="77777777" w:rsidR="00A465F7" w:rsidRPr="0071214D" w:rsidRDefault="00A465F7" w:rsidP="00A465F7">
                                  <w:pPr>
                                    <w:spacing w:before="0" w:line="240" w:lineRule="auto"/>
                                  </w:pPr>
                                </w:p>
                                <w:p w14:paraId="4C245E4E" w14:textId="3ABB8572" w:rsidR="00A465F7" w:rsidRPr="00A42139" w:rsidRDefault="00A465F7" w:rsidP="00A465F7">
                                  <w:pPr>
                                    <w:spacing w:before="0" w:line="240" w:lineRule="auto"/>
                                    <w:rPr>
                                      <w:b/>
                                      <w:sz w:val="32"/>
                                      <w:szCs w:val="32"/>
                                    </w:rPr>
                                  </w:pPr>
                                  <w:r w:rsidRPr="00A42139">
                                    <w:rPr>
                                      <w:b/>
                                      <w:sz w:val="32"/>
                                      <w:szCs w:val="32"/>
                                    </w:rPr>
                                    <w:t xml:space="preserve">Total Points </w:t>
                                  </w:r>
                                  <w:r w:rsidR="001A5063">
                                    <w:rPr>
                                      <w:b/>
                                      <w:sz w:val="32"/>
                                      <w:szCs w:val="32"/>
                                    </w:rPr>
                                    <w:t xml:space="preserve">- </w:t>
                                  </w:r>
                                  <w:r w:rsidRPr="00A42139">
                                    <w:rPr>
                                      <w:b/>
                                      <w:sz w:val="32"/>
                                      <w:szCs w:val="32"/>
                                    </w:rPr>
                                    <w:t>Committee Service/Membership to Professional Organization</w:t>
                                  </w:r>
                                </w:p>
                              </w:tc>
                            </w:tr>
                            <w:tr w:rsidR="00AD4A39" w:rsidRPr="00A42139" w14:paraId="36BA061E"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23B21EB1" w14:textId="77777777" w:rsidR="00AD4A39" w:rsidRPr="00A42139" w:rsidRDefault="00AD4A39" w:rsidP="00A465F7">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035032D0" w14:textId="77777777" w:rsidR="00AD4A39" w:rsidRPr="0071214D" w:rsidRDefault="00AD4A39" w:rsidP="00A465F7">
                                  <w:pPr>
                                    <w:spacing w:before="0" w:line="240" w:lineRule="auto"/>
                                  </w:pPr>
                                </w:p>
                              </w:tc>
                            </w:tr>
                          </w:tbl>
                          <w:p w14:paraId="00155C86" w14:textId="4A9B893C" w:rsidR="00A465F7" w:rsidRDefault="00A46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80E54" id="_x0000_s1028" type="#_x0000_t202" style="position:absolute;margin-left:-3pt;margin-top:33.75pt;width:738pt;height:22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jWIQIAACQ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" stroked="f">
                <v:textbox>
                  <w:txbxContent>
                    <w:tbl>
                      <w:tblPr>
                        <w:tblW w:w="14144" w:type="dxa"/>
                        <w:tblLook w:val="04A0" w:firstRow="1" w:lastRow="0" w:firstColumn="1" w:lastColumn="0" w:noHBand="0" w:noVBand="1"/>
                      </w:tblPr>
                      <w:tblGrid>
                        <w:gridCol w:w="1617"/>
                        <w:gridCol w:w="12527"/>
                      </w:tblGrid>
                      <w:tr w:rsidR="00A465F7" w:rsidRPr="0071214D" w14:paraId="475B22A0" w14:textId="77777777" w:rsidTr="00CF7022">
                        <w:trPr>
                          <w:trHeight w:val="332"/>
                        </w:trPr>
                        <w:tc>
                          <w:tcPr>
                            <w:tcW w:w="1617" w:type="dxa"/>
                            <w:vMerge w:val="restart"/>
                            <w:tcBorders>
                              <w:top w:val="single" w:sz="12" w:space="0" w:color="auto"/>
                              <w:left w:val="single" w:sz="2" w:space="0" w:color="auto"/>
                              <w:right w:val="single" w:sz="2" w:space="0" w:color="auto"/>
                            </w:tcBorders>
                            <w:shd w:val="clear" w:color="auto" w:fill="731F1C" w:themeFill="accent5"/>
                            <w:vAlign w:val="center"/>
                          </w:tcPr>
                          <w:p w14:paraId="11E2984D" w14:textId="77777777" w:rsidR="00A465F7" w:rsidRPr="0071214D" w:rsidRDefault="00A465F7" w:rsidP="00A465F7">
                            <w:pPr>
                              <w:pStyle w:val="TableHeaders"/>
                              <w:spacing w:line="240" w:lineRule="auto"/>
                              <w:rPr>
                                <w:b w:val="0"/>
                                <w:sz w:val="22"/>
                              </w:rPr>
                            </w:pPr>
                            <w:r w:rsidRPr="0071214D">
                              <w:rPr>
                                <w:b w:val="0"/>
                                <w:sz w:val="22"/>
                              </w:rPr>
                              <w:t>Points Earned</w:t>
                            </w:r>
                          </w:p>
                        </w:tc>
                        <w:tc>
                          <w:tcPr>
                            <w:tcW w:w="12527" w:type="dxa"/>
                            <w:vMerge w:val="restart"/>
                            <w:tcBorders>
                              <w:top w:val="single" w:sz="12" w:space="0" w:color="auto"/>
                              <w:left w:val="single" w:sz="2" w:space="0" w:color="auto"/>
                              <w:right w:val="single" w:sz="2" w:space="0" w:color="auto"/>
                            </w:tcBorders>
                            <w:shd w:val="clear" w:color="auto" w:fill="731F1C" w:themeFill="accent5"/>
                            <w:vAlign w:val="center"/>
                          </w:tcPr>
                          <w:p w14:paraId="3CF969C3" w14:textId="77777777" w:rsidR="00A465F7" w:rsidRPr="0071214D" w:rsidRDefault="00A465F7" w:rsidP="00A465F7">
                            <w:pPr>
                              <w:pStyle w:val="TableHeaders"/>
                              <w:spacing w:line="240" w:lineRule="auto"/>
                              <w:rPr>
                                <w:b w:val="0"/>
                              </w:rPr>
                            </w:pPr>
                            <w:r w:rsidRPr="0071214D">
                              <w:rPr>
                                <w:b w:val="0"/>
                              </w:rPr>
                              <w:t>Points Description – Committee Service/Membership to Professional Organization</w:t>
                            </w:r>
                          </w:p>
                        </w:tc>
                      </w:tr>
                      <w:tr w:rsidR="00A465F7" w:rsidRPr="0071214D" w14:paraId="6C1B3905" w14:textId="77777777" w:rsidTr="00CF7022">
                        <w:trPr>
                          <w:trHeight w:val="293"/>
                        </w:trPr>
                        <w:tc>
                          <w:tcPr>
                            <w:tcW w:w="1617" w:type="dxa"/>
                            <w:vMerge/>
                            <w:tcBorders>
                              <w:left w:val="single" w:sz="2" w:space="0" w:color="auto"/>
                              <w:bottom w:val="single" w:sz="12" w:space="0" w:color="auto"/>
                              <w:right w:val="single" w:sz="2" w:space="0" w:color="auto"/>
                            </w:tcBorders>
                            <w:shd w:val="clear" w:color="auto" w:fill="731F1C" w:themeFill="accent5"/>
                            <w:vAlign w:val="center"/>
                          </w:tcPr>
                          <w:p w14:paraId="0E4C243A" w14:textId="77777777" w:rsidR="00A465F7" w:rsidRPr="0071214D" w:rsidRDefault="00A465F7" w:rsidP="00A465F7">
                            <w:pPr>
                              <w:spacing w:before="0" w:line="240" w:lineRule="auto"/>
                              <w:jc w:val="center"/>
                              <w:rPr>
                                <w:rFonts w:ascii="Calibri" w:eastAsia="Calibri" w:hAnsi="Calibri" w:cs="Times New Roman"/>
                              </w:rPr>
                            </w:pPr>
                          </w:p>
                        </w:tc>
                        <w:tc>
                          <w:tcPr>
                            <w:tcW w:w="12527" w:type="dxa"/>
                            <w:vMerge/>
                            <w:tcBorders>
                              <w:left w:val="single" w:sz="2" w:space="0" w:color="auto"/>
                              <w:bottom w:val="single" w:sz="12" w:space="0" w:color="auto"/>
                              <w:right w:val="single" w:sz="2" w:space="0" w:color="auto"/>
                            </w:tcBorders>
                            <w:shd w:val="clear" w:color="auto" w:fill="731F1C" w:themeFill="accent5"/>
                            <w:vAlign w:val="center"/>
                          </w:tcPr>
                          <w:p w14:paraId="1A167F38" w14:textId="77777777" w:rsidR="00A465F7" w:rsidRPr="0071214D" w:rsidRDefault="00A465F7" w:rsidP="00A465F7">
                            <w:pPr>
                              <w:spacing w:before="0" w:line="240" w:lineRule="auto"/>
                              <w:jc w:val="center"/>
                              <w:rPr>
                                <w:rFonts w:ascii="Calibri" w:eastAsia="Calibri" w:hAnsi="Calibri" w:cs="Times New Roman"/>
                              </w:rPr>
                            </w:pPr>
                          </w:p>
                        </w:tc>
                      </w:tr>
                      <w:tr w:rsidR="00A465F7" w:rsidRPr="0071214D" w14:paraId="3C9DACA7" w14:textId="77777777" w:rsidTr="00CF7022">
                        <w:trPr>
                          <w:trHeight w:val="358"/>
                        </w:trPr>
                        <w:tc>
                          <w:tcPr>
                            <w:tcW w:w="1617" w:type="dxa"/>
                            <w:tcBorders>
                              <w:top w:val="single" w:sz="12" w:space="0" w:color="auto"/>
                              <w:left w:val="single" w:sz="2" w:space="0" w:color="auto"/>
                              <w:bottom w:val="single" w:sz="4" w:space="0" w:color="auto"/>
                              <w:right w:val="single" w:sz="2" w:space="0" w:color="auto"/>
                            </w:tcBorders>
                          </w:tcPr>
                          <w:p w14:paraId="6B675F10" w14:textId="77777777" w:rsidR="00A465F7" w:rsidRPr="0071214D" w:rsidRDefault="00A465F7" w:rsidP="00A465F7">
                            <w:pPr>
                              <w:spacing w:before="0" w:line="240" w:lineRule="auto"/>
                            </w:pPr>
                          </w:p>
                        </w:tc>
                        <w:tc>
                          <w:tcPr>
                            <w:tcW w:w="12527" w:type="dxa"/>
                            <w:tcBorders>
                              <w:top w:val="single" w:sz="12" w:space="0" w:color="auto"/>
                              <w:left w:val="single" w:sz="2" w:space="0" w:color="auto"/>
                              <w:bottom w:val="single" w:sz="4" w:space="0" w:color="auto"/>
                              <w:right w:val="single" w:sz="2" w:space="0" w:color="auto"/>
                            </w:tcBorders>
                          </w:tcPr>
                          <w:p w14:paraId="77B6D887" w14:textId="3DA16389" w:rsidR="00A465F7" w:rsidRPr="0071214D" w:rsidRDefault="00A465F7" w:rsidP="00A465F7">
                            <w:pPr>
                              <w:spacing w:before="0" w:line="240" w:lineRule="auto"/>
                            </w:pPr>
                            <w:r w:rsidRPr="0071214D">
                              <w:t xml:space="preserve">2 points per committee to a maximum of 10 points for participation or service to a national, state, or regional organization related to code enforcement, ex. ICC, DCA, BOAG, etc. </w:t>
                            </w:r>
                            <w:r w:rsidRPr="00A42139">
                              <w:rPr>
                                <w:b/>
                              </w:rPr>
                              <w:t>(submit summary of service</w:t>
                            </w:r>
                            <w:r w:rsidR="00163953">
                              <w:rPr>
                                <w:b/>
                              </w:rPr>
                              <w:t>)</w:t>
                            </w:r>
                          </w:p>
                        </w:tc>
                      </w:tr>
                      <w:tr w:rsidR="00A465F7" w:rsidRPr="0071214D" w14:paraId="3642CBE1"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07F55505"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69CB45D4" w14:textId="77777777" w:rsidR="00A465F7" w:rsidRPr="0071214D" w:rsidRDefault="00A465F7" w:rsidP="00A465F7">
                            <w:pPr>
                              <w:spacing w:before="0" w:line="240" w:lineRule="auto"/>
                            </w:pPr>
                            <w:r w:rsidRPr="0071214D">
                              <w:t xml:space="preserve">1 point to a maximum of 5 points for publication in a recognized journal or newsletter approved by BOAG </w:t>
                            </w:r>
                            <w:r w:rsidRPr="00A42139">
                              <w:rPr>
                                <w:b/>
                              </w:rPr>
                              <w:t>(submit copy of each publication)</w:t>
                            </w:r>
                          </w:p>
                        </w:tc>
                      </w:tr>
                      <w:tr w:rsidR="00A465F7" w:rsidRPr="0071214D" w14:paraId="05DBEEB7"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3B9445DD"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424901EE" w14:textId="7E1508E4" w:rsidR="00A465F7" w:rsidRPr="0071214D" w:rsidRDefault="00A465F7" w:rsidP="00A465F7">
                            <w:pPr>
                              <w:spacing w:before="0" w:line="240" w:lineRule="auto"/>
                            </w:pPr>
                            <w:r w:rsidRPr="0071214D">
                              <w:t xml:space="preserve">1 point each to a maximum of 5 points for service as an officer, </w:t>
                            </w:r>
                            <w:proofErr w:type="gramStart"/>
                            <w:r w:rsidRPr="0071214D">
                              <w:t>director</w:t>
                            </w:r>
                            <w:proofErr w:type="gramEnd"/>
                            <w:r w:rsidRPr="0071214D">
                              <w:t xml:space="preserve"> or committee chairperson of a professional code organization (BOAG, IAEI, DCA, ICC or BOAG Chapter).  Points listed above as committee service not included. </w:t>
                            </w:r>
                            <w:r w:rsidRPr="00A42139">
                              <w:rPr>
                                <w:b/>
                              </w:rPr>
                              <w:t>(</w:t>
                            </w:r>
                            <w:proofErr w:type="gramStart"/>
                            <w:r w:rsidRPr="00A42139">
                              <w:rPr>
                                <w:b/>
                              </w:rPr>
                              <w:t>submit</w:t>
                            </w:r>
                            <w:proofErr w:type="gramEnd"/>
                            <w:r w:rsidRPr="00A42139">
                              <w:rPr>
                                <w:b/>
                              </w:rPr>
                              <w:t xml:space="preserve"> summary of service</w:t>
                            </w:r>
                            <w:r w:rsidR="00163953">
                              <w:rPr>
                                <w:b/>
                              </w:rPr>
                              <w:t>)</w:t>
                            </w:r>
                          </w:p>
                        </w:tc>
                      </w:tr>
                      <w:tr w:rsidR="00A465F7" w:rsidRPr="0071214D" w14:paraId="584FDE66" w14:textId="77777777" w:rsidTr="00CF7022">
                        <w:trPr>
                          <w:trHeight w:val="662"/>
                        </w:trPr>
                        <w:tc>
                          <w:tcPr>
                            <w:tcW w:w="1617" w:type="dxa"/>
                            <w:tcBorders>
                              <w:top w:val="single" w:sz="4" w:space="0" w:color="auto"/>
                              <w:left w:val="single" w:sz="2" w:space="0" w:color="auto"/>
                              <w:bottom w:val="single" w:sz="4" w:space="0" w:color="auto"/>
                              <w:right w:val="single" w:sz="2" w:space="0" w:color="auto"/>
                            </w:tcBorders>
                          </w:tcPr>
                          <w:p w14:paraId="6161A17E" w14:textId="77777777" w:rsidR="00A465F7" w:rsidRPr="0071214D" w:rsidRDefault="00A465F7" w:rsidP="00A465F7">
                            <w:pPr>
                              <w:spacing w:before="0" w:line="240" w:lineRule="auto"/>
                            </w:pPr>
                          </w:p>
                        </w:tc>
                        <w:tc>
                          <w:tcPr>
                            <w:tcW w:w="12527" w:type="dxa"/>
                            <w:tcBorders>
                              <w:top w:val="single" w:sz="4" w:space="0" w:color="auto"/>
                              <w:left w:val="single" w:sz="2" w:space="0" w:color="auto"/>
                              <w:bottom w:val="single" w:sz="4" w:space="0" w:color="auto"/>
                              <w:right w:val="single" w:sz="2" w:space="0" w:color="auto"/>
                            </w:tcBorders>
                          </w:tcPr>
                          <w:p w14:paraId="797D55C2" w14:textId="1888DD41" w:rsidR="00A465F7" w:rsidRPr="0071214D" w:rsidRDefault="00A465F7" w:rsidP="00A465F7">
                            <w:pPr>
                              <w:spacing w:before="0" w:line="240" w:lineRule="auto"/>
                            </w:pPr>
                            <w:r w:rsidRPr="0071214D">
                              <w:t xml:space="preserve">2 points each to a maximum of 10 points for participation or service in a local chapter </w:t>
                            </w:r>
                            <w:r w:rsidRPr="00A42139">
                              <w:rPr>
                                <w:b/>
                              </w:rPr>
                              <w:t>(submit summary of service</w:t>
                            </w:r>
                            <w:r w:rsidR="00163953">
                              <w:rPr>
                                <w:b/>
                              </w:rPr>
                              <w:t>)</w:t>
                            </w:r>
                          </w:p>
                        </w:tc>
                      </w:tr>
                      <w:tr w:rsidR="00A465F7" w:rsidRPr="00A42139" w14:paraId="2A42A52A"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0B13D0B1" w14:textId="77777777" w:rsidR="00A465F7" w:rsidRPr="00A42139" w:rsidRDefault="00A465F7" w:rsidP="00A465F7">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1239BD6B" w14:textId="77777777" w:rsidR="00A465F7" w:rsidRPr="0071214D" w:rsidRDefault="00A465F7" w:rsidP="00A465F7">
                            <w:pPr>
                              <w:spacing w:before="0" w:line="240" w:lineRule="auto"/>
                            </w:pPr>
                          </w:p>
                          <w:p w14:paraId="4C245E4E" w14:textId="3ABB8572" w:rsidR="00A465F7" w:rsidRPr="00A42139" w:rsidRDefault="00A465F7" w:rsidP="00A465F7">
                            <w:pPr>
                              <w:spacing w:before="0" w:line="240" w:lineRule="auto"/>
                              <w:rPr>
                                <w:b/>
                                <w:sz w:val="32"/>
                                <w:szCs w:val="32"/>
                              </w:rPr>
                            </w:pPr>
                            <w:r w:rsidRPr="00A42139">
                              <w:rPr>
                                <w:b/>
                                <w:sz w:val="32"/>
                                <w:szCs w:val="32"/>
                              </w:rPr>
                              <w:t xml:space="preserve">Total Points </w:t>
                            </w:r>
                            <w:r w:rsidR="001A5063">
                              <w:rPr>
                                <w:b/>
                                <w:sz w:val="32"/>
                                <w:szCs w:val="32"/>
                              </w:rPr>
                              <w:t xml:space="preserve">- </w:t>
                            </w:r>
                            <w:r w:rsidRPr="00A42139">
                              <w:rPr>
                                <w:b/>
                                <w:sz w:val="32"/>
                                <w:szCs w:val="32"/>
                              </w:rPr>
                              <w:t>Committee Service/Membership to Professional Organization</w:t>
                            </w:r>
                          </w:p>
                        </w:tc>
                      </w:tr>
                      <w:tr w:rsidR="00AD4A39" w:rsidRPr="00A42139" w14:paraId="36BA061E" w14:textId="77777777" w:rsidTr="00CF7022">
                        <w:trPr>
                          <w:trHeight w:val="737"/>
                        </w:trPr>
                        <w:tc>
                          <w:tcPr>
                            <w:tcW w:w="1617" w:type="dxa"/>
                            <w:tcBorders>
                              <w:top w:val="single" w:sz="4" w:space="0" w:color="auto"/>
                              <w:left w:val="single" w:sz="2" w:space="0" w:color="auto"/>
                              <w:bottom w:val="single" w:sz="4" w:space="0" w:color="auto"/>
                              <w:right w:val="single" w:sz="2" w:space="0" w:color="auto"/>
                            </w:tcBorders>
                          </w:tcPr>
                          <w:p w14:paraId="23B21EB1" w14:textId="77777777" w:rsidR="00AD4A39" w:rsidRPr="00A42139" w:rsidRDefault="00AD4A39" w:rsidP="00A465F7">
                            <w:pPr>
                              <w:spacing w:before="0" w:line="240" w:lineRule="auto"/>
                              <w:rPr>
                                <w:b/>
                                <w:sz w:val="32"/>
                                <w:szCs w:val="32"/>
                              </w:rPr>
                            </w:pPr>
                          </w:p>
                        </w:tc>
                        <w:tc>
                          <w:tcPr>
                            <w:tcW w:w="12527" w:type="dxa"/>
                            <w:tcBorders>
                              <w:top w:val="single" w:sz="4" w:space="0" w:color="auto"/>
                              <w:left w:val="single" w:sz="2" w:space="0" w:color="auto"/>
                              <w:bottom w:val="single" w:sz="4" w:space="0" w:color="auto"/>
                              <w:right w:val="single" w:sz="2" w:space="0" w:color="auto"/>
                            </w:tcBorders>
                          </w:tcPr>
                          <w:p w14:paraId="035032D0" w14:textId="77777777" w:rsidR="00AD4A39" w:rsidRPr="0071214D" w:rsidRDefault="00AD4A39" w:rsidP="00A465F7">
                            <w:pPr>
                              <w:spacing w:before="0" w:line="240" w:lineRule="auto"/>
                            </w:pPr>
                          </w:p>
                        </w:tc>
                      </w:tr>
                    </w:tbl>
                    <w:p w14:paraId="00155C86" w14:textId="4A9B893C" w:rsidR="00A465F7" w:rsidRDefault="00A465F7"/>
                  </w:txbxContent>
                </v:textbox>
                <w10:wrap type="square"/>
              </v:shape>
            </w:pict>
          </mc:Fallback>
        </mc:AlternateContent>
      </w:r>
    </w:p>
    <w:p w14:paraId="64F8780E" w14:textId="0B214C2D" w:rsidR="0071214D" w:rsidRDefault="0071214D" w:rsidP="001A5063">
      <w:pPr>
        <w:pStyle w:val="NoSpacing"/>
        <w:spacing w:before="240"/>
      </w:pPr>
    </w:p>
    <w:p w14:paraId="7645901C" w14:textId="61FD63AF" w:rsidR="00984A6D" w:rsidRDefault="00984A6D" w:rsidP="00562601">
      <w:pPr>
        <w:pStyle w:val="NoSpacing"/>
      </w:pPr>
    </w:p>
    <w:p w14:paraId="132BA161" w14:textId="50E625D6" w:rsidR="003B1294" w:rsidRDefault="00AD4A39" w:rsidP="00562601">
      <w:pPr>
        <w:pStyle w:val="NoSpacing"/>
      </w:pPr>
      <w:r>
        <w:rPr>
          <w:noProof/>
        </w:rPr>
        <mc:AlternateContent>
          <mc:Choice Requires="wps">
            <w:drawing>
              <wp:anchor distT="45720" distB="45720" distL="114300" distR="114300" simplePos="0" relativeHeight="251679744" behindDoc="0" locked="0" layoutInCell="1" allowOverlap="1" wp14:anchorId="519E9C68" wp14:editId="284666D9">
                <wp:simplePos x="0" y="0"/>
                <wp:positionH relativeFrom="page">
                  <wp:align>right</wp:align>
                </wp:positionH>
                <wp:positionV relativeFrom="paragraph">
                  <wp:posOffset>277495</wp:posOffset>
                </wp:positionV>
                <wp:extent cx="9886950" cy="23336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0" cy="2333625"/>
                        </a:xfrm>
                        <a:prstGeom prst="rect">
                          <a:avLst/>
                        </a:prstGeom>
                        <a:solidFill>
                          <a:srgbClr val="FFFFFF"/>
                        </a:solidFill>
                        <a:ln w="9525">
                          <a:noFill/>
                          <a:miter lim="800000"/>
                          <a:headEnd/>
                          <a:tailEnd/>
                        </a:ln>
                      </wps:spPr>
                      <wps:txbx>
                        <w:txbxContent>
                          <w:tbl>
                            <w:tblPr>
                              <w:tblW w:w="14130" w:type="dxa"/>
                              <w:tblInd w:w="357" w:type="dxa"/>
                              <w:tblLayout w:type="fixed"/>
                              <w:tblLook w:val="04A0" w:firstRow="1" w:lastRow="0" w:firstColumn="1" w:lastColumn="0" w:noHBand="0" w:noVBand="1"/>
                            </w:tblPr>
                            <w:tblGrid>
                              <w:gridCol w:w="1620"/>
                              <w:gridCol w:w="12510"/>
                            </w:tblGrid>
                            <w:tr w:rsidR="001A5063" w:rsidRPr="0071214D" w14:paraId="05EDAA26" w14:textId="77777777" w:rsidTr="001A5063">
                              <w:trPr>
                                <w:trHeight w:val="332"/>
                              </w:trPr>
                              <w:tc>
                                <w:tcPr>
                                  <w:tcW w:w="1620" w:type="dxa"/>
                                  <w:vMerge w:val="restart"/>
                                  <w:tcBorders>
                                    <w:top w:val="single" w:sz="12" w:space="0" w:color="auto"/>
                                    <w:left w:val="single" w:sz="2" w:space="0" w:color="auto"/>
                                    <w:right w:val="single" w:sz="2" w:space="0" w:color="auto"/>
                                  </w:tcBorders>
                                  <w:shd w:val="clear" w:color="auto" w:fill="731F1C" w:themeFill="accent5"/>
                                  <w:vAlign w:val="center"/>
                                </w:tcPr>
                                <w:p w14:paraId="70B17CA2" w14:textId="77777777" w:rsidR="001A5063" w:rsidRPr="0071214D" w:rsidRDefault="001A5063" w:rsidP="002516B0">
                                  <w:pPr>
                                    <w:pStyle w:val="TableHeaders"/>
                                    <w:spacing w:line="240" w:lineRule="auto"/>
                                    <w:rPr>
                                      <w:b w:val="0"/>
                                      <w:sz w:val="22"/>
                                    </w:rPr>
                                  </w:pPr>
                                  <w:r w:rsidRPr="0071214D">
                                    <w:rPr>
                                      <w:b w:val="0"/>
                                      <w:sz w:val="22"/>
                                    </w:rPr>
                                    <w:t>Points Earned</w:t>
                                  </w:r>
                                </w:p>
                              </w:tc>
                              <w:tc>
                                <w:tcPr>
                                  <w:tcW w:w="12510" w:type="dxa"/>
                                  <w:vMerge w:val="restart"/>
                                  <w:tcBorders>
                                    <w:top w:val="single" w:sz="12" w:space="0" w:color="auto"/>
                                    <w:left w:val="single" w:sz="2" w:space="0" w:color="auto"/>
                                    <w:right w:val="single" w:sz="2" w:space="0" w:color="auto"/>
                                  </w:tcBorders>
                                  <w:shd w:val="clear" w:color="auto" w:fill="731F1C" w:themeFill="accent5"/>
                                  <w:vAlign w:val="center"/>
                                </w:tcPr>
                                <w:p w14:paraId="640744F7" w14:textId="77777777" w:rsidR="001A5063" w:rsidRPr="0071214D" w:rsidRDefault="001A5063" w:rsidP="002516B0">
                                  <w:pPr>
                                    <w:pStyle w:val="TableHeaders"/>
                                    <w:spacing w:line="240" w:lineRule="auto"/>
                                    <w:rPr>
                                      <w:b w:val="0"/>
                                    </w:rPr>
                                  </w:pPr>
                                  <w:r w:rsidRPr="0071214D">
                                    <w:rPr>
                                      <w:b w:val="0"/>
                                    </w:rPr>
                                    <w:t xml:space="preserve">Points Description – </w:t>
                                  </w:r>
                                  <w:r>
                                    <w:rPr>
                                      <w:b w:val="0"/>
                                    </w:rPr>
                                    <w:t>Continuing Education</w:t>
                                  </w:r>
                                </w:p>
                              </w:tc>
                            </w:tr>
                            <w:tr w:rsidR="001A5063" w:rsidRPr="0071214D" w14:paraId="1AA7E5F6" w14:textId="77777777" w:rsidTr="001A5063">
                              <w:trPr>
                                <w:trHeight w:val="293"/>
                              </w:trPr>
                              <w:tc>
                                <w:tcPr>
                                  <w:tcW w:w="1620" w:type="dxa"/>
                                  <w:vMerge/>
                                  <w:tcBorders>
                                    <w:left w:val="single" w:sz="2" w:space="0" w:color="auto"/>
                                    <w:bottom w:val="single" w:sz="12" w:space="0" w:color="auto"/>
                                    <w:right w:val="single" w:sz="2" w:space="0" w:color="auto"/>
                                  </w:tcBorders>
                                  <w:shd w:val="clear" w:color="auto" w:fill="731F1C" w:themeFill="accent5"/>
                                  <w:vAlign w:val="center"/>
                                </w:tcPr>
                                <w:p w14:paraId="09A5354C" w14:textId="77777777" w:rsidR="001A5063" w:rsidRPr="0071214D" w:rsidRDefault="001A5063" w:rsidP="002516B0">
                                  <w:pPr>
                                    <w:spacing w:before="0" w:line="240" w:lineRule="auto"/>
                                    <w:jc w:val="center"/>
                                    <w:rPr>
                                      <w:rFonts w:ascii="Calibri" w:eastAsia="Calibri" w:hAnsi="Calibri" w:cs="Times New Roman"/>
                                    </w:rPr>
                                  </w:pPr>
                                </w:p>
                              </w:tc>
                              <w:tc>
                                <w:tcPr>
                                  <w:tcW w:w="12510" w:type="dxa"/>
                                  <w:vMerge/>
                                  <w:tcBorders>
                                    <w:left w:val="single" w:sz="2" w:space="0" w:color="auto"/>
                                    <w:bottom w:val="single" w:sz="12" w:space="0" w:color="auto"/>
                                    <w:right w:val="single" w:sz="2" w:space="0" w:color="auto"/>
                                  </w:tcBorders>
                                  <w:shd w:val="clear" w:color="auto" w:fill="731F1C" w:themeFill="accent5"/>
                                  <w:vAlign w:val="center"/>
                                </w:tcPr>
                                <w:p w14:paraId="21FA4EA5" w14:textId="77777777" w:rsidR="001A5063" w:rsidRPr="0071214D" w:rsidRDefault="001A5063" w:rsidP="002516B0">
                                  <w:pPr>
                                    <w:spacing w:before="0" w:line="240" w:lineRule="auto"/>
                                    <w:jc w:val="center"/>
                                    <w:rPr>
                                      <w:rFonts w:ascii="Calibri" w:eastAsia="Calibri" w:hAnsi="Calibri" w:cs="Times New Roman"/>
                                    </w:rPr>
                                  </w:pPr>
                                </w:p>
                              </w:tc>
                            </w:tr>
                            <w:tr w:rsidR="001A5063" w:rsidRPr="0071214D" w14:paraId="71BD122A" w14:textId="77777777" w:rsidTr="001A5063">
                              <w:trPr>
                                <w:trHeight w:val="358"/>
                              </w:trPr>
                              <w:tc>
                                <w:tcPr>
                                  <w:tcW w:w="1620" w:type="dxa"/>
                                  <w:tcBorders>
                                    <w:top w:val="single" w:sz="12" w:space="0" w:color="auto"/>
                                    <w:left w:val="single" w:sz="2" w:space="0" w:color="auto"/>
                                    <w:bottom w:val="single" w:sz="4" w:space="0" w:color="auto"/>
                                    <w:right w:val="single" w:sz="2" w:space="0" w:color="auto"/>
                                  </w:tcBorders>
                                </w:tcPr>
                                <w:p w14:paraId="362DD5ED" w14:textId="77777777" w:rsidR="001A5063" w:rsidRPr="0071214D" w:rsidRDefault="001A5063" w:rsidP="002516B0">
                                  <w:pPr>
                                    <w:spacing w:before="0" w:line="240" w:lineRule="auto"/>
                                  </w:pPr>
                                </w:p>
                              </w:tc>
                              <w:tc>
                                <w:tcPr>
                                  <w:tcW w:w="12510" w:type="dxa"/>
                                  <w:tcBorders>
                                    <w:top w:val="single" w:sz="12" w:space="0" w:color="auto"/>
                                    <w:left w:val="single" w:sz="2" w:space="0" w:color="auto"/>
                                    <w:bottom w:val="single" w:sz="4" w:space="0" w:color="auto"/>
                                    <w:right w:val="single" w:sz="2" w:space="0" w:color="auto"/>
                                  </w:tcBorders>
                                </w:tcPr>
                                <w:p w14:paraId="1774AA7C" w14:textId="77777777" w:rsidR="001A5063" w:rsidRPr="005B0694" w:rsidRDefault="001A5063" w:rsidP="002516B0">
                                  <w:pPr>
                                    <w:spacing w:before="0" w:line="240" w:lineRule="auto"/>
                                    <w:rPr>
                                      <w:b/>
                                    </w:rPr>
                                  </w:pPr>
                                  <w:r>
                                    <w:t>2 points each for a maximum of 10 points for annual conference attendance for BOAG, ICC, or IAEI (</w:t>
                                  </w:r>
                                  <w:r>
                                    <w:rPr>
                                      <w:b/>
                                    </w:rPr>
                                    <w:t>submit summary of conferences attended)</w:t>
                                  </w:r>
                                </w:p>
                              </w:tc>
                            </w:tr>
                            <w:tr w:rsidR="001A5063" w:rsidRPr="0071214D" w14:paraId="03F114FA"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7D6EBB28" w14:textId="77777777" w:rsidR="001A5063" w:rsidRPr="0071214D" w:rsidRDefault="001A5063"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1C0EEEEF" w14:textId="77777777" w:rsidR="001A5063" w:rsidRPr="005B0694" w:rsidRDefault="001A5063" w:rsidP="002516B0">
                                  <w:pPr>
                                    <w:spacing w:before="0" w:line="240" w:lineRule="auto"/>
                                    <w:rPr>
                                      <w:b/>
                                    </w:rPr>
                                  </w:pPr>
                                  <w:r>
                                    <w:t xml:space="preserve">2 points each to a maximum of 10 points for completion of correspondence course in construction related technology.  Committee will approve course </w:t>
                                  </w:r>
                                  <w:r>
                                    <w:rPr>
                                      <w:b/>
                                    </w:rPr>
                                    <w:t>(submit certificate of completion or diploma for each course taken)</w:t>
                                  </w:r>
                                </w:p>
                              </w:tc>
                            </w:tr>
                            <w:tr w:rsidR="001A5063" w:rsidRPr="0071214D" w14:paraId="2D04CF4A"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52BE7F9B" w14:textId="77777777" w:rsidR="001A5063" w:rsidRPr="0071214D" w:rsidRDefault="001A5063"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71322D67" w14:textId="670A6B76" w:rsidR="001A5063" w:rsidRPr="00BC5A67" w:rsidRDefault="001A5063" w:rsidP="002516B0">
                                  <w:pPr>
                                    <w:spacing w:before="0" w:line="240" w:lineRule="auto"/>
                                    <w:rPr>
                                      <w:b/>
                                    </w:rPr>
                                  </w:pPr>
                                  <w:r>
                                    <w:t>5 points per course to a maximum of 25 points for instruction of code enforcement or construction related course as approve</w:t>
                                  </w:r>
                                  <w:r w:rsidR="00163953">
                                    <w:t xml:space="preserve">d </w:t>
                                  </w:r>
                                  <w:r>
                                    <w:t xml:space="preserve">by certification committee </w:t>
                                  </w:r>
                                  <w:r>
                                    <w:rPr>
                                      <w:b/>
                                    </w:rPr>
                                    <w:t>(submit summary of courses taught)</w:t>
                                  </w:r>
                                </w:p>
                              </w:tc>
                            </w:tr>
                            <w:tr w:rsidR="001A5063" w:rsidRPr="0071214D" w14:paraId="2D1D9D85"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2C9121ED" w14:textId="77777777" w:rsidR="001A5063" w:rsidRPr="00D0788C" w:rsidRDefault="001A5063" w:rsidP="002516B0">
                                  <w:pPr>
                                    <w:spacing w:before="0" w:line="240" w:lineRule="auto"/>
                                    <w:rPr>
                                      <w:b/>
                                      <w:sz w:val="32"/>
                                      <w:szCs w:val="32"/>
                                    </w:rPr>
                                  </w:pPr>
                                  <w:bookmarkStart w:id="0" w:name="_Hlk532309563"/>
                                </w:p>
                              </w:tc>
                              <w:tc>
                                <w:tcPr>
                                  <w:tcW w:w="1251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1A5063" w:rsidRPr="00A42139" w14:paraId="673EF158" w14:textId="77777777" w:rsidTr="00D0788C">
                                    <w:trPr>
                                      <w:trHeight w:val="737"/>
                                    </w:trPr>
                                    <w:tc>
                                      <w:tcPr>
                                        <w:tcW w:w="12527" w:type="dxa"/>
                                        <w:tcBorders>
                                          <w:top w:val="single" w:sz="4" w:space="0" w:color="auto"/>
                                          <w:left w:val="single" w:sz="2" w:space="0" w:color="auto"/>
                                          <w:bottom w:val="single" w:sz="4" w:space="0" w:color="auto"/>
                                          <w:right w:val="single" w:sz="2" w:space="0" w:color="auto"/>
                                        </w:tcBorders>
                                      </w:tcPr>
                                      <w:p w14:paraId="56CF44FB" w14:textId="77777777" w:rsidR="001A5063" w:rsidRPr="0071214D" w:rsidRDefault="001A5063" w:rsidP="00D0788C">
                                        <w:pPr>
                                          <w:spacing w:before="0" w:line="240" w:lineRule="auto"/>
                                        </w:pPr>
                                      </w:p>
                                      <w:p w14:paraId="689640C0" w14:textId="69A99F4A" w:rsidR="001A5063" w:rsidRPr="00A42139" w:rsidRDefault="001A5063" w:rsidP="00D0788C">
                                        <w:pPr>
                                          <w:spacing w:before="0" w:line="240" w:lineRule="auto"/>
                                          <w:rPr>
                                            <w:b/>
                                            <w:sz w:val="32"/>
                                            <w:szCs w:val="32"/>
                                          </w:rPr>
                                        </w:pPr>
                                        <w:r w:rsidRPr="00A42139">
                                          <w:rPr>
                                            <w:b/>
                                            <w:sz w:val="32"/>
                                            <w:szCs w:val="32"/>
                                          </w:rPr>
                                          <w:t xml:space="preserve">Total Points </w:t>
                                        </w:r>
                                        <w:r>
                                          <w:rPr>
                                            <w:b/>
                                            <w:sz w:val="32"/>
                                            <w:szCs w:val="32"/>
                                          </w:rPr>
                                          <w:t>- Continuing Education</w:t>
                                        </w:r>
                                      </w:p>
                                    </w:tc>
                                  </w:tr>
                                </w:tbl>
                                <w:p w14:paraId="74BDB6E0" w14:textId="77777777" w:rsidR="001A5063" w:rsidRPr="0071214D" w:rsidRDefault="001A5063" w:rsidP="002516B0">
                                  <w:pPr>
                                    <w:spacing w:before="0" w:line="240" w:lineRule="auto"/>
                                  </w:pPr>
                                </w:p>
                              </w:tc>
                            </w:tr>
                            <w:bookmarkEnd w:id="0"/>
                          </w:tbl>
                          <w:p w14:paraId="6430D1C1" w14:textId="77777777" w:rsidR="001A5063" w:rsidRDefault="001A5063" w:rsidP="001A50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9C68" id="_x0000_s1029" type="#_x0000_t202" style="position:absolute;margin-left:727.3pt;margin-top:21.85pt;width:778.5pt;height:183.75pt;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" stroked="f">
                <v:textbox>
                  <w:txbxContent>
                    <w:tbl>
                      <w:tblPr>
                        <w:tblW w:w="14130" w:type="dxa"/>
                        <w:tblInd w:w="357" w:type="dxa"/>
                        <w:tblLayout w:type="fixed"/>
                        <w:tblLook w:val="04A0" w:firstRow="1" w:lastRow="0" w:firstColumn="1" w:lastColumn="0" w:noHBand="0" w:noVBand="1"/>
                      </w:tblPr>
                      <w:tblGrid>
                        <w:gridCol w:w="1620"/>
                        <w:gridCol w:w="12510"/>
                      </w:tblGrid>
                      <w:tr w:rsidR="001A5063" w:rsidRPr="0071214D" w14:paraId="05EDAA26" w14:textId="77777777" w:rsidTr="001A5063">
                        <w:trPr>
                          <w:trHeight w:val="332"/>
                        </w:trPr>
                        <w:tc>
                          <w:tcPr>
                            <w:tcW w:w="1620" w:type="dxa"/>
                            <w:vMerge w:val="restart"/>
                            <w:tcBorders>
                              <w:top w:val="single" w:sz="12" w:space="0" w:color="auto"/>
                              <w:left w:val="single" w:sz="2" w:space="0" w:color="auto"/>
                              <w:right w:val="single" w:sz="2" w:space="0" w:color="auto"/>
                            </w:tcBorders>
                            <w:shd w:val="clear" w:color="auto" w:fill="731F1C" w:themeFill="accent5"/>
                            <w:vAlign w:val="center"/>
                          </w:tcPr>
                          <w:p w14:paraId="70B17CA2" w14:textId="77777777" w:rsidR="001A5063" w:rsidRPr="0071214D" w:rsidRDefault="001A5063" w:rsidP="002516B0">
                            <w:pPr>
                              <w:pStyle w:val="TableHeaders"/>
                              <w:spacing w:line="240" w:lineRule="auto"/>
                              <w:rPr>
                                <w:b w:val="0"/>
                                <w:sz w:val="22"/>
                              </w:rPr>
                            </w:pPr>
                            <w:r w:rsidRPr="0071214D">
                              <w:rPr>
                                <w:b w:val="0"/>
                                <w:sz w:val="22"/>
                              </w:rPr>
                              <w:t>Points Earned</w:t>
                            </w:r>
                          </w:p>
                        </w:tc>
                        <w:tc>
                          <w:tcPr>
                            <w:tcW w:w="12510" w:type="dxa"/>
                            <w:vMerge w:val="restart"/>
                            <w:tcBorders>
                              <w:top w:val="single" w:sz="12" w:space="0" w:color="auto"/>
                              <w:left w:val="single" w:sz="2" w:space="0" w:color="auto"/>
                              <w:right w:val="single" w:sz="2" w:space="0" w:color="auto"/>
                            </w:tcBorders>
                            <w:shd w:val="clear" w:color="auto" w:fill="731F1C" w:themeFill="accent5"/>
                            <w:vAlign w:val="center"/>
                          </w:tcPr>
                          <w:p w14:paraId="640744F7" w14:textId="77777777" w:rsidR="001A5063" w:rsidRPr="0071214D" w:rsidRDefault="001A5063" w:rsidP="002516B0">
                            <w:pPr>
                              <w:pStyle w:val="TableHeaders"/>
                              <w:spacing w:line="240" w:lineRule="auto"/>
                              <w:rPr>
                                <w:b w:val="0"/>
                              </w:rPr>
                            </w:pPr>
                            <w:r w:rsidRPr="0071214D">
                              <w:rPr>
                                <w:b w:val="0"/>
                              </w:rPr>
                              <w:t xml:space="preserve">Points Description – </w:t>
                            </w:r>
                            <w:r>
                              <w:rPr>
                                <w:b w:val="0"/>
                              </w:rPr>
                              <w:t>Continuing Education</w:t>
                            </w:r>
                          </w:p>
                        </w:tc>
                      </w:tr>
                      <w:tr w:rsidR="001A5063" w:rsidRPr="0071214D" w14:paraId="1AA7E5F6" w14:textId="77777777" w:rsidTr="001A5063">
                        <w:trPr>
                          <w:trHeight w:val="293"/>
                        </w:trPr>
                        <w:tc>
                          <w:tcPr>
                            <w:tcW w:w="1620" w:type="dxa"/>
                            <w:vMerge/>
                            <w:tcBorders>
                              <w:left w:val="single" w:sz="2" w:space="0" w:color="auto"/>
                              <w:bottom w:val="single" w:sz="12" w:space="0" w:color="auto"/>
                              <w:right w:val="single" w:sz="2" w:space="0" w:color="auto"/>
                            </w:tcBorders>
                            <w:shd w:val="clear" w:color="auto" w:fill="731F1C" w:themeFill="accent5"/>
                            <w:vAlign w:val="center"/>
                          </w:tcPr>
                          <w:p w14:paraId="09A5354C" w14:textId="77777777" w:rsidR="001A5063" w:rsidRPr="0071214D" w:rsidRDefault="001A5063" w:rsidP="002516B0">
                            <w:pPr>
                              <w:spacing w:before="0" w:line="240" w:lineRule="auto"/>
                              <w:jc w:val="center"/>
                              <w:rPr>
                                <w:rFonts w:ascii="Calibri" w:eastAsia="Calibri" w:hAnsi="Calibri" w:cs="Times New Roman"/>
                              </w:rPr>
                            </w:pPr>
                          </w:p>
                        </w:tc>
                        <w:tc>
                          <w:tcPr>
                            <w:tcW w:w="12510" w:type="dxa"/>
                            <w:vMerge/>
                            <w:tcBorders>
                              <w:left w:val="single" w:sz="2" w:space="0" w:color="auto"/>
                              <w:bottom w:val="single" w:sz="12" w:space="0" w:color="auto"/>
                              <w:right w:val="single" w:sz="2" w:space="0" w:color="auto"/>
                            </w:tcBorders>
                            <w:shd w:val="clear" w:color="auto" w:fill="731F1C" w:themeFill="accent5"/>
                            <w:vAlign w:val="center"/>
                          </w:tcPr>
                          <w:p w14:paraId="21FA4EA5" w14:textId="77777777" w:rsidR="001A5063" w:rsidRPr="0071214D" w:rsidRDefault="001A5063" w:rsidP="002516B0">
                            <w:pPr>
                              <w:spacing w:before="0" w:line="240" w:lineRule="auto"/>
                              <w:jc w:val="center"/>
                              <w:rPr>
                                <w:rFonts w:ascii="Calibri" w:eastAsia="Calibri" w:hAnsi="Calibri" w:cs="Times New Roman"/>
                              </w:rPr>
                            </w:pPr>
                          </w:p>
                        </w:tc>
                      </w:tr>
                      <w:tr w:rsidR="001A5063" w:rsidRPr="0071214D" w14:paraId="71BD122A" w14:textId="77777777" w:rsidTr="001A5063">
                        <w:trPr>
                          <w:trHeight w:val="358"/>
                        </w:trPr>
                        <w:tc>
                          <w:tcPr>
                            <w:tcW w:w="1620" w:type="dxa"/>
                            <w:tcBorders>
                              <w:top w:val="single" w:sz="12" w:space="0" w:color="auto"/>
                              <w:left w:val="single" w:sz="2" w:space="0" w:color="auto"/>
                              <w:bottom w:val="single" w:sz="4" w:space="0" w:color="auto"/>
                              <w:right w:val="single" w:sz="2" w:space="0" w:color="auto"/>
                            </w:tcBorders>
                          </w:tcPr>
                          <w:p w14:paraId="362DD5ED" w14:textId="77777777" w:rsidR="001A5063" w:rsidRPr="0071214D" w:rsidRDefault="001A5063" w:rsidP="002516B0">
                            <w:pPr>
                              <w:spacing w:before="0" w:line="240" w:lineRule="auto"/>
                            </w:pPr>
                          </w:p>
                        </w:tc>
                        <w:tc>
                          <w:tcPr>
                            <w:tcW w:w="12510" w:type="dxa"/>
                            <w:tcBorders>
                              <w:top w:val="single" w:sz="12" w:space="0" w:color="auto"/>
                              <w:left w:val="single" w:sz="2" w:space="0" w:color="auto"/>
                              <w:bottom w:val="single" w:sz="4" w:space="0" w:color="auto"/>
                              <w:right w:val="single" w:sz="2" w:space="0" w:color="auto"/>
                            </w:tcBorders>
                          </w:tcPr>
                          <w:p w14:paraId="1774AA7C" w14:textId="77777777" w:rsidR="001A5063" w:rsidRPr="005B0694" w:rsidRDefault="001A5063" w:rsidP="002516B0">
                            <w:pPr>
                              <w:spacing w:before="0" w:line="240" w:lineRule="auto"/>
                              <w:rPr>
                                <w:b/>
                              </w:rPr>
                            </w:pPr>
                            <w:r>
                              <w:t>2 points each for a maximum of 10 points for annual conference attendance for BOAG, ICC, or IAEI (</w:t>
                            </w:r>
                            <w:r>
                              <w:rPr>
                                <w:b/>
                              </w:rPr>
                              <w:t>submit summary of conferences attended)</w:t>
                            </w:r>
                          </w:p>
                        </w:tc>
                      </w:tr>
                      <w:tr w:rsidR="001A5063" w:rsidRPr="0071214D" w14:paraId="03F114FA"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7D6EBB28" w14:textId="77777777" w:rsidR="001A5063" w:rsidRPr="0071214D" w:rsidRDefault="001A5063"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1C0EEEEF" w14:textId="77777777" w:rsidR="001A5063" w:rsidRPr="005B0694" w:rsidRDefault="001A5063" w:rsidP="002516B0">
                            <w:pPr>
                              <w:spacing w:before="0" w:line="240" w:lineRule="auto"/>
                              <w:rPr>
                                <w:b/>
                              </w:rPr>
                            </w:pPr>
                            <w:r>
                              <w:t xml:space="preserve">2 points each to a maximum of 10 points for completion of correspondence course in construction related technology.  Committee will approve course </w:t>
                            </w:r>
                            <w:r>
                              <w:rPr>
                                <w:b/>
                              </w:rPr>
                              <w:t>(submit certificate of completion or diploma for each course taken)</w:t>
                            </w:r>
                          </w:p>
                        </w:tc>
                      </w:tr>
                      <w:tr w:rsidR="001A5063" w:rsidRPr="0071214D" w14:paraId="2D04CF4A"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52BE7F9B" w14:textId="77777777" w:rsidR="001A5063" w:rsidRPr="0071214D" w:rsidRDefault="001A5063"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71322D67" w14:textId="670A6B76" w:rsidR="001A5063" w:rsidRPr="00BC5A67" w:rsidRDefault="001A5063" w:rsidP="002516B0">
                            <w:pPr>
                              <w:spacing w:before="0" w:line="240" w:lineRule="auto"/>
                              <w:rPr>
                                <w:b/>
                              </w:rPr>
                            </w:pPr>
                            <w:r>
                              <w:t>5 points per course to a maximum of 25 points for instruction of code enforcement or construction related course as approve</w:t>
                            </w:r>
                            <w:r w:rsidR="00163953">
                              <w:t xml:space="preserve">d </w:t>
                            </w:r>
                            <w:r>
                              <w:t xml:space="preserve">by certification committee </w:t>
                            </w:r>
                            <w:r>
                              <w:rPr>
                                <w:b/>
                              </w:rPr>
                              <w:t>(submit summary of courses taught)</w:t>
                            </w:r>
                          </w:p>
                        </w:tc>
                      </w:tr>
                      <w:tr w:rsidR="001A5063" w:rsidRPr="0071214D" w14:paraId="2D1D9D85" w14:textId="77777777" w:rsidTr="001A5063">
                        <w:trPr>
                          <w:trHeight w:val="662"/>
                        </w:trPr>
                        <w:tc>
                          <w:tcPr>
                            <w:tcW w:w="1620" w:type="dxa"/>
                            <w:tcBorders>
                              <w:top w:val="single" w:sz="4" w:space="0" w:color="auto"/>
                              <w:left w:val="single" w:sz="2" w:space="0" w:color="auto"/>
                              <w:bottom w:val="single" w:sz="4" w:space="0" w:color="auto"/>
                              <w:right w:val="single" w:sz="2" w:space="0" w:color="auto"/>
                            </w:tcBorders>
                          </w:tcPr>
                          <w:p w14:paraId="2C9121ED" w14:textId="77777777" w:rsidR="001A5063" w:rsidRPr="00D0788C" w:rsidRDefault="001A5063" w:rsidP="002516B0">
                            <w:pPr>
                              <w:spacing w:before="0" w:line="240" w:lineRule="auto"/>
                              <w:rPr>
                                <w:b/>
                                <w:sz w:val="32"/>
                                <w:szCs w:val="32"/>
                              </w:rPr>
                            </w:pPr>
                            <w:bookmarkStart w:id="1" w:name="_Hlk532309563"/>
                          </w:p>
                        </w:tc>
                        <w:tc>
                          <w:tcPr>
                            <w:tcW w:w="1251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1A5063" w:rsidRPr="00A42139" w14:paraId="673EF158" w14:textId="77777777" w:rsidTr="00D0788C">
                              <w:trPr>
                                <w:trHeight w:val="737"/>
                              </w:trPr>
                              <w:tc>
                                <w:tcPr>
                                  <w:tcW w:w="12527" w:type="dxa"/>
                                  <w:tcBorders>
                                    <w:top w:val="single" w:sz="4" w:space="0" w:color="auto"/>
                                    <w:left w:val="single" w:sz="2" w:space="0" w:color="auto"/>
                                    <w:bottom w:val="single" w:sz="4" w:space="0" w:color="auto"/>
                                    <w:right w:val="single" w:sz="2" w:space="0" w:color="auto"/>
                                  </w:tcBorders>
                                </w:tcPr>
                                <w:p w14:paraId="56CF44FB" w14:textId="77777777" w:rsidR="001A5063" w:rsidRPr="0071214D" w:rsidRDefault="001A5063" w:rsidP="00D0788C">
                                  <w:pPr>
                                    <w:spacing w:before="0" w:line="240" w:lineRule="auto"/>
                                  </w:pPr>
                                </w:p>
                                <w:p w14:paraId="689640C0" w14:textId="69A99F4A" w:rsidR="001A5063" w:rsidRPr="00A42139" w:rsidRDefault="001A5063" w:rsidP="00D0788C">
                                  <w:pPr>
                                    <w:spacing w:before="0" w:line="240" w:lineRule="auto"/>
                                    <w:rPr>
                                      <w:b/>
                                      <w:sz w:val="32"/>
                                      <w:szCs w:val="32"/>
                                    </w:rPr>
                                  </w:pPr>
                                  <w:r w:rsidRPr="00A42139">
                                    <w:rPr>
                                      <w:b/>
                                      <w:sz w:val="32"/>
                                      <w:szCs w:val="32"/>
                                    </w:rPr>
                                    <w:t xml:space="preserve">Total Points </w:t>
                                  </w:r>
                                  <w:r>
                                    <w:rPr>
                                      <w:b/>
                                      <w:sz w:val="32"/>
                                      <w:szCs w:val="32"/>
                                    </w:rPr>
                                    <w:t>- Continuing Education</w:t>
                                  </w:r>
                                </w:p>
                              </w:tc>
                            </w:tr>
                          </w:tbl>
                          <w:p w14:paraId="74BDB6E0" w14:textId="77777777" w:rsidR="001A5063" w:rsidRPr="0071214D" w:rsidRDefault="001A5063" w:rsidP="002516B0">
                            <w:pPr>
                              <w:spacing w:before="0" w:line="240" w:lineRule="auto"/>
                            </w:pPr>
                          </w:p>
                        </w:tc>
                      </w:tr>
                      <w:bookmarkEnd w:id="1"/>
                    </w:tbl>
                    <w:p w14:paraId="6430D1C1" w14:textId="77777777" w:rsidR="001A5063" w:rsidRDefault="001A5063" w:rsidP="001A5063"/>
                  </w:txbxContent>
                </v:textbox>
                <w10:wrap type="square" anchorx="page"/>
              </v:shape>
            </w:pict>
          </mc:Fallback>
        </mc:AlternateContent>
      </w:r>
    </w:p>
    <w:p w14:paraId="62DC7E96" w14:textId="305F02C8" w:rsidR="003B1294" w:rsidRDefault="003B1294" w:rsidP="00562601">
      <w:pPr>
        <w:pStyle w:val="NoSpacing"/>
      </w:pPr>
    </w:p>
    <w:p w14:paraId="24C4A46B" w14:textId="56EF468C" w:rsidR="003B1294" w:rsidRDefault="003B1294" w:rsidP="00562601">
      <w:pPr>
        <w:pStyle w:val="NoSpacing"/>
      </w:pPr>
    </w:p>
    <w:p w14:paraId="1D4676D3" w14:textId="77777777" w:rsidR="00AD4A39" w:rsidRDefault="00AD4A39" w:rsidP="00562601">
      <w:pPr>
        <w:pStyle w:val="NoSpacing"/>
      </w:pPr>
    </w:p>
    <w:p w14:paraId="6EEA07DC" w14:textId="77777777" w:rsidR="00AD4A39" w:rsidRDefault="00AD4A39" w:rsidP="00562601">
      <w:pPr>
        <w:pStyle w:val="NoSpacing"/>
      </w:pPr>
    </w:p>
    <w:p w14:paraId="6009DC34" w14:textId="77777777" w:rsidR="00AD4A39" w:rsidRDefault="00AD4A39" w:rsidP="00562601">
      <w:pPr>
        <w:pStyle w:val="NoSpacing"/>
      </w:pPr>
    </w:p>
    <w:p w14:paraId="56A2B6AA" w14:textId="65E96D34" w:rsidR="00AD4A39" w:rsidRDefault="00AD4A39" w:rsidP="00562601">
      <w:pPr>
        <w:pStyle w:val="NoSpacing"/>
      </w:pPr>
      <w:r>
        <w:rPr>
          <w:noProof/>
        </w:rPr>
        <mc:AlternateContent>
          <mc:Choice Requires="wps">
            <w:drawing>
              <wp:anchor distT="45720" distB="45720" distL="114300" distR="114300" simplePos="0" relativeHeight="251685888" behindDoc="0" locked="0" layoutInCell="1" allowOverlap="1" wp14:anchorId="22574442" wp14:editId="73125E8D">
                <wp:simplePos x="0" y="0"/>
                <wp:positionH relativeFrom="margin">
                  <wp:posOffset>161290</wp:posOffset>
                </wp:positionH>
                <wp:positionV relativeFrom="paragraph">
                  <wp:posOffset>2918460</wp:posOffset>
                </wp:positionV>
                <wp:extent cx="9229725" cy="7239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723900"/>
                        </a:xfrm>
                        <a:prstGeom prst="rect">
                          <a:avLst/>
                        </a:prstGeom>
                        <a:solidFill>
                          <a:srgbClr val="FFFFFF"/>
                        </a:solidFill>
                        <a:ln w="9525">
                          <a:noFill/>
                          <a:miter lim="800000"/>
                          <a:headEnd/>
                          <a:tailEnd/>
                        </a:ln>
                      </wps:spPr>
                      <wps:txbx>
                        <w:txbxContent>
                          <w:tbl>
                            <w:tblPr>
                              <w:tblW w:w="14580" w:type="dxa"/>
                              <w:tblInd w:w="-93" w:type="dxa"/>
                              <w:tblLayout w:type="fixed"/>
                              <w:tblLook w:val="04A0" w:firstRow="1" w:lastRow="0" w:firstColumn="1" w:lastColumn="0" w:noHBand="0" w:noVBand="1"/>
                            </w:tblPr>
                            <w:tblGrid>
                              <w:gridCol w:w="1710"/>
                              <w:gridCol w:w="12870"/>
                            </w:tblGrid>
                            <w:tr w:rsidR="00AD4A39" w:rsidRPr="0071214D" w14:paraId="311C870F" w14:textId="77777777" w:rsidTr="001A5063">
                              <w:trPr>
                                <w:trHeight w:val="662"/>
                              </w:trPr>
                              <w:tc>
                                <w:tcPr>
                                  <w:tcW w:w="1710" w:type="dxa"/>
                                  <w:tcBorders>
                                    <w:top w:val="single" w:sz="4" w:space="0" w:color="auto"/>
                                    <w:left w:val="single" w:sz="2" w:space="0" w:color="auto"/>
                                    <w:bottom w:val="single" w:sz="4" w:space="0" w:color="auto"/>
                                    <w:right w:val="single" w:sz="2" w:space="0" w:color="auto"/>
                                  </w:tcBorders>
                                </w:tcPr>
                                <w:p w14:paraId="7BD21F5E" w14:textId="77777777" w:rsidR="00AD4A39" w:rsidRPr="001A5063" w:rsidRDefault="00AD4A39" w:rsidP="001A5063">
                                  <w:pPr>
                                    <w:spacing w:before="0" w:line="240" w:lineRule="auto"/>
                                    <w:rPr>
                                      <w:b/>
                                      <w:sz w:val="52"/>
                                      <w:szCs w:val="52"/>
                                    </w:rPr>
                                  </w:pPr>
                                </w:p>
                              </w:tc>
                              <w:tc>
                                <w:tcPr>
                                  <w:tcW w:w="1287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AD4A39" w:rsidRPr="00A42139" w14:paraId="5A0AA6F2" w14:textId="77777777" w:rsidTr="00CF7022">
                                    <w:trPr>
                                      <w:trHeight w:val="737"/>
                                    </w:trPr>
                                    <w:tc>
                                      <w:tcPr>
                                        <w:tcW w:w="12527" w:type="dxa"/>
                                        <w:tcBorders>
                                          <w:top w:val="single" w:sz="4" w:space="0" w:color="auto"/>
                                          <w:left w:val="single" w:sz="2" w:space="0" w:color="auto"/>
                                          <w:bottom w:val="single" w:sz="4" w:space="0" w:color="auto"/>
                                          <w:right w:val="single" w:sz="2" w:space="0" w:color="auto"/>
                                        </w:tcBorders>
                                      </w:tcPr>
                                      <w:p w14:paraId="470A66B0" w14:textId="77777777" w:rsidR="00AD4A39" w:rsidRPr="0071214D" w:rsidRDefault="00AD4A39" w:rsidP="001A5063">
                                        <w:pPr>
                                          <w:spacing w:before="0" w:line="240" w:lineRule="auto"/>
                                        </w:pPr>
                                      </w:p>
                                      <w:p w14:paraId="75124C6B" w14:textId="77777777" w:rsidR="00AD4A39" w:rsidRPr="001A5063" w:rsidRDefault="00AD4A39" w:rsidP="001A5063">
                                        <w:pPr>
                                          <w:spacing w:before="0" w:line="240" w:lineRule="auto"/>
                                          <w:rPr>
                                            <w:b/>
                                            <w:sz w:val="52"/>
                                            <w:szCs w:val="52"/>
                                          </w:rPr>
                                        </w:pPr>
                                        <w:r w:rsidRPr="001A5063">
                                          <w:rPr>
                                            <w:b/>
                                            <w:sz w:val="52"/>
                                            <w:szCs w:val="52"/>
                                          </w:rPr>
                                          <w:t xml:space="preserve">Total Points </w:t>
                                        </w:r>
                                        <w:r>
                                          <w:rPr>
                                            <w:b/>
                                            <w:sz w:val="52"/>
                                            <w:szCs w:val="52"/>
                                          </w:rPr>
                                          <w:t>-</w:t>
                                        </w:r>
                                        <w:r w:rsidRPr="001A5063">
                                          <w:rPr>
                                            <w:b/>
                                            <w:sz w:val="52"/>
                                            <w:szCs w:val="52"/>
                                          </w:rPr>
                                          <w:t xml:space="preserve"> All Sections</w:t>
                                        </w:r>
                                      </w:p>
                                    </w:tc>
                                  </w:tr>
                                </w:tbl>
                                <w:p w14:paraId="65B37857" w14:textId="77777777" w:rsidR="00AD4A39" w:rsidRPr="0071214D" w:rsidRDefault="00AD4A39" w:rsidP="001A5063">
                                  <w:pPr>
                                    <w:spacing w:before="0" w:line="240" w:lineRule="auto"/>
                                  </w:pPr>
                                </w:p>
                              </w:tc>
                            </w:tr>
                          </w:tbl>
                          <w:p w14:paraId="2E76220B" w14:textId="77777777" w:rsidR="00AD4A39" w:rsidRDefault="00AD4A39" w:rsidP="00AD4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74442" id="_x0000_s1030" type="#_x0000_t202" style="position:absolute;margin-left:12.7pt;margin-top:229.8pt;width:726.75pt;height:5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" stroked="f">
                <v:textbox>
                  <w:txbxContent>
                    <w:tbl>
                      <w:tblPr>
                        <w:tblW w:w="14580" w:type="dxa"/>
                        <w:tblInd w:w="-93" w:type="dxa"/>
                        <w:tblLayout w:type="fixed"/>
                        <w:tblLook w:val="04A0" w:firstRow="1" w:lastRow="0" w:firstColumn="1" w:lastColumn="0" w:noHBand="0" w:noVBand="1"/>
                      </w:tblPr>
                      <w:tblGrid>
                        <w:gridCol w:w="1710"/>
                        <w:gridCol w:w="12870"/>
                      </w:tblGrid>
                      <w:tr w:rsidR="00AD4A39" w:rsidRPr="0071214D" w14:paraId="311C870F" w14:textId="77777777" w:rsidTr="001A5063">
                        <w:trPr>
                          <w:trHeight w:val="662"/>
                        </w:trPr>
                        <w:tc>
                          <w:tcPr>
                            <w:tcW w:w="1710" w:type="dxa"/>
                            <w:tcBorders>
                              <w:top w:val="single" w:sz="4" w:space="0" w:color="auto"/>
                              <w:left w:val="single" w:sz="2" w:space="0" w:color="auto"/>
                              <w:bottom w:val="single" w:sz="4" w:space="0" w:color="auto"/>
                              <w:right w:val="single" w:sz="2" w:space="0" w:color="auto"/>
                            </w:tcBorders>
                          </w:tcPr>
                          <w:p w14:paraId="7BD21F5E" w14:textId="77777777" w:rsidR="00AD4A39" w:rsidRPr="001A5063" w:rsidRDefault="00AD4A39" w:rsidP="001A5063">
                            <w:pPr>
                              <w:spacing w:before="0" w:line="240" w:lineRule="auto"/>
                              <w:rPr>
                                <w:b/>
                                <w:sz w:val="52"/>
                                <w:szCs w:val="52"/>
                              </w:rPr>
                            </w:pPr>
                          </w:p>
                        </w:tc>
                        <w:tc>
                          <w:tcPr>
                            <w:tcW w:w="1287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AD4A39" w:rsidRPr="00A42139" w14:paraId="5A0AA6F2" w14:textId="77777777" w:rsidTr="00CF7022">
                              <w:trPr>
                                <w:trHeight w:val="737"/>
                              </w:trPr>
                              <w:tc>
                                <w:tcPr>
                                  <w:tcW w:w="12527" w:type="dxa"/>
                                  <w:tcBorders>
                                    <w:top w:val="single" w:sz="4" w:space="0" w:color="auto"/>
                                    <w:left w:val="single" w:sz="2" w:space="0" w:color="auto"/>
                                    <w:bottom w:val="single" w:sz="4" w:space="0" w:color="auto"/>
                                    <w:right w:val="single" w:sz="2" w:space="0" w:color="auto"/>
                                  </w:tcBorders>
                                </w:tcPr>
                                <w:p w14:paraId="470A66B0" w14:textId="77777777" w:rsidR="00AD4A39" w:rsidRPr="0071214D" w:rsidRDefault="00AD4A39" w:rsidP="001A5063">
                                  <w:pPr>
                                    <w:spacing w:before="0" w:line="240" w:lineRule="auto"/>
                                  </w:pPr>
                                </w:p>
                                <w:p w14:paraId="75124C6B" w14:textId="77777777" w:rsidR="00AD4A39" w:rsidRPr="001A5063" w:rsidRDefault="00AD4A39" w:rsidP="001A5063">
                                  <w:pPr>
                                    <w:spacing w:before="0" w:line="240" w:lineRule="auto"/>
                                    <w:rPr>
                                      <w:b/>
                                      <w:sz w:val="52"/>
                                      <w:szCs w:val="52"/>
                                    </w:rPr>
                                  </w:pPr>
                                  <w:r w:rsidRPr="001A5063">
                                    <w:rPr>
                                      <w:b/>
                                      <w:sz w:val="52"/>
                                      <w:szCs w:val="52"/>
                                    </w:rPr>
                                    <w:t xml:space="preserve">Total Points </w:t>
                                  </w:r>
                                  <w:r>
                                    <w:rPr>
                                      <w:b/>
                                      <w:sz w:val="52"/>
                                      <w:szCs w:val="52"/>
                                    </w:rPr>
                                    <w:t>-</w:t>
                                  </w:r>
                                  <w:r w:rsidRPr="001A5063">
                                    <w:rPr>
                                      <w:b/>
                                      <w:sz w:val="52"/>
                                      <w:szCs w:val="52"/>
                                    </w:rPr>
                                    <w:t xml:space="preserve"> All Sections</w:t>
                                  </w:r>
                                </w:p>
                              </w:tc>
                            </w:tr>
                          </w:tbl>
                          <w:p w14:paraId="65B37857" w14:textId="77777777" w:rsidR="00AD4A39" w:rsidRPr="0071214D" w:rsidRDefault="00AD4A39" w:rsidP="001A5063">
                            <w:pPr>
                              <w:spacing w:before="0" w:line="240" w:lineRule="auto"/>
                            </w:pPr>
                          </w:p>
                        </w:tc>
                      </w:tr>
                    </w:tbl>
                    <w:p w14:paraId="2E76220B" w14:textId="77777777" w:rsidR="00AD4A39" w:rsidRDefault="00AD4A39" w:rsidP="00AD4A39"/>
                  </w:txbxContent>
                </v:textbox>
                <w10:wrap type="square" anchorx="margin"/>
              </v:shape>
            </w:pict>
          </mc:Fallback>
        </mc:AlternateContent>
      </w:r>
    </w:p>
    <w:p w14:paraId="180811B0" w14:textId="2B0E7D4B" w:rsidR="00AD4A39" w:rsidRDefault="00AD4A39" w:rsidP="00562601">
      <w:pPr>
        <w:pStyle w:val="NoSpacing"/>
      </w:pPr>
    </w:p>
    <w:p w14:paraId="1ED0AAA0" w14:textId="0A5F0F14" w:rsidR="003B1294" w:rsidRDefault="00AD4A39" w:rsidP="00562601">
      <w:pPr>
        <w:pStyle w:val="NoSpacing"/>
      </w:pPr>
      <w:r>
        <w:rPr>
          <w:noProof/>
        </w:rPr>
        <mc:AlternateContent>
          <mc:Choice Requires="wps">
            <w:drawing>
              <wp:anchor distT="45720" distB="45720" distL="114300" distR="114300" simplePos="0" relativeHeight="251683840" behindDoc="0" locked="0" layoutInCell="1" allowOverlap="1" wp14:anchorId="74F92E74" wp14:editId="0229937C">
                <wp:simplePos x="0" y="0"/>
                <wp:positionH relativeFrom="page">
                  <wp:align>right</wp:align>
                </wp:positionH>
                <wp:positionV relativeFrom="paragraph">
                  <wp:posOffset>4445</wp:posOffset>
                </wp:positionV>
                <wp:extent cx="9848850" cy="24479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0" cy="2447925"/>
                        </a:xfrm>
                        <a:prstGeom prst="rect">
                          <a:avLst/>
                        </a:prstGeom>
                        <a:solidFill>
                          <a:srgbClr val="FFFFFF"/>
                        </a:solidFill>
                        <a:ln w="9525">
                          <a:noFill/>
                          <a:miter lim="800000"/>
                          <a:headEnd/>
                          <a:tailEnd/>
                        </a:ln>
                      </wps:spPr>
                      <wps:txbx>
                        <w:txbxContent>
                          <w:tbl>
                            <w:tblPr>
                              <w:tblW w:w="14130" w:type="dxa"/>
                              <w:tblInd w:w="627" w:type="dxa"/>
                              <w:tblLayout w:type="fixed"/>
                              <w:tblLook w:val="04A0" w:firstRow="1" w:lastRow="0" w:firstColumn="1" w:lastColumn="0" w:noHBand="0" w:noVBand="1"/>
                            </w:tblPr>
                            <w:tblGrid>
                              <w:gridCol w:w="1620"/>
                              <w:gridCol w:w="12510"/>
                            </w:tblGrid>
                            <w:tr w:rsidR="00BC08CA" w:rsidRPr="0071214D" w14:paraId="24FDB5B6" w14:textId="77777777" w:rsidTr="00D0788C">
                              <w:trPr>
                                <w:trHeight w:val="332"/>
                              </w:trPr>
                              <w:tc>
                                <w:tcPr>
                                  <w:tcW w:w="1620" w:type="dxa"/>
                                  <w:vMerge w:val="restart"/>
                                  <w:tcBorders>
                                    <w:top w:val="single" w:sz="12" w:space="0" w:color="auto"/>
                                    <w:left w:val="single" w:sz="2" w:space="0" w:color="auto"/>
                                    <w:right w:val="single" w:sz="2" w:space="0" w:color="auto"/>
                                  </w:tcBorders>
                                  <w:shd w:val="clear" w:color="auto" w:fill="731F1C" w:themeFill="accent5"/>
                                  <w:vAlign w:val="center"/>
                                </w:tcPr>
                                <w:p w14:paraId="569C5DF4" w14:textId="77777777" w:rsidR="00BC08CA" w:rsidRPr="0071214D" w:rsidRDefault="00BC08CA" w:rsidP="002516B0">
                                  <w:pPr>
                                    <w:pStyle w:val="TableHeaders"/>
                                    <w:spacing w:line="240" w:lineRule="auto"/>
                                    <w:rPr>
                                      <w:b w:val="0"/>
                                      <w:sz w:val="22"/>
                                    </w:rPr>
                                  </w:pPr>
                                  <w:r w:rsidRPr="0071214D">
                                    <w:rPr>
                                      <w:b w:val="0"/>
                                      <w:sz w:val="22"/>
                                    </w:rPr>
                                    <w:t>Points Earned</w:t>
                                  </w:r>
                                </w:p>
                              </w:tc>
                              <w:tc>
                                <w:tcPr>
                                  <w:tcW w:w="12510" w:type="dxa"/>
                                  <w:vMerge w:val="restart"/>
                                  <w:tcBorders>
                                    <w:top w:val="single" w:sz="12" w:space="0" w:color="auto"/>
                                    <w:left w:val="single" w:sz="2" w:space="0" w:color="auto"/>
                                    <w:right w:val="single" w:sz="2" w:space="0" w:color="auto"/>
                                  </w:tcBorders>
                                  <w:shd w:val="clear" w:color="auto" w:fill="731F1C" w:themeFill="accent5"/>
                                  <w:vAlign w:val="center"/>
                                </w:tcPr>
                                <w:p w14:paraId="47CD2B2A" w14:textId="77777777" w:rsidR="00BC08CA" w:rsidRPr="0071214D" w:rsidRDefault="00BC08CA" w:rsidP="002516B0">
                                  <w:pPr>
                                    <w:pStyle w:val="TableHeaders"/>
                                    <w:spacing w:line="240" w:lineRule="auto"/>
                                    <w:rPr>
                                      <w:b w:val="0"/>
                                    </w:rPr>
                                  </w:pPr>
                                  <w:r w:rsidRPr="0071214D">
                                    <w:rPr>
                                      <w:b w:val="0"/>
                                    </w:rPr>
                                    <w:t xml:space="preserve">Points Description – </w:t>
                                  </w:r>
                                  <w:r>
                                    <w:rPr>
                                      <w:b w:val="0"/>
                                    </w:rPr>
                                    <w:t>Education</w:t>
                                  </w:r>
                                </w:p>
                              </w:tc>
                            </w:tr>
                            <w:tr w:rsidR="00BC08CA" w:rsidRPr="0071214D" w14:paraId="23B47129" w14:textId="77777777" w:rsidTr="00D0788C">
                              <w:trPr>
                                <w:trHeight w:val="293"/>
                              </w:trPr>
                              <w:tc>
                                <w:tcPr>
                                  <w:tcW w:w="1620" w:type="dxa"/>
                                  <w:vMerge/>
                                  <w:tcBorders>
                                    <w:left w:val="single" w:sz="2" w:space="0" w:color="auto"/>
                                    <w:bottom w:val="single" w:sz="12" w:space="0" w:color="auto"/>
                                    <w:right w:val="single" w:sz="2" w:space="0" w:color="auto"/>
                                  </w:tcBorders>
                                  <w:shd w:val="clear" w:color="auto" w:fill="731F1C" w:themeFill="accent5"/>
                                  <w:vAlign w:val="center"/>
                                </w:tcPr>
                                <w:p w14:paraId="3430DD96" w14:textId="77777777" w:rsidR="00BC08CA" w:rsidRPr="0071214D" w:rsidRDefault="00BC08CA" w:rsidP="002516B0">
                                  <w:pPr>
                                    <w:spacing w:before="0" w:line="240" w:lineRule="auto"/>
                                    <w:jc w:val="center"/>
                                    <w:rPr>
                                      <w:rFonts w:ascii="Calibri" w:eastAsia="Calibri" w:hAnsi="Calibri" w:cs="Times New Roman"/>
                                    </w:rPr>
                                  </w:pPr>
                                </w:p>
                              </w:tc>
                              <w:tc>
                                <w:tcPr>
                                  <w:tcW w:w="12510" w:type="dxa"/>
                                  <w:vMerge/>
                                  <w:tcBorders>
                                    <w:left w:val="single" w:sz="2" w:space="0" w:color="auto"/>
                                    <w:bottom w:val="single" w:sz="12" w:space="0" w:color="auto"/>
                                    <w:right w:val="single" w:sz="2" w:space="0" w:color="auto"/>
                                  </w:tcBorders>
                                  <w:shd w:val="clear" w:color="auto" w:fill="731F1C" w:themeFill="accent5"/>
                                  <w:vAlign w:val="center"/>
                                </w:tcPr>
                                <w:p w14:paraId="51B18E7F" w14:textId="77777777" w:rsidR="00BC08CA" w:rsidRPr="0071214D" w:rsidRDefault="00BC08CA" w:rsidP="002516B0">
                                  <w:pPr>
                                    <w:spacing w:before="0" w:line="240" w:lineRule="auto"/>
                                    <w:jc w:val="center"/>
                                    <w:rPr>
                                      <w:rFonts w:ascii="Calibri" w:eastAsia="Calibri" w:hAnsi="Calibri" w:cs="Times New Roman"/>
                                    </w:rPr>
                                  </w:pPr>
                                </w:p>
                              </w:tc>
                            </w:tr>
                            <w:tr w:rsidR="00BC08CA" w:rsidRPr="0071214D" w14:paraId="755C6107" w14:textId="77777777" w:rsidTr="00D0788C">
                              <w:trPr>
                                <w:trHeight w:val="358"/>
                              </w:trPr>
                              <w:tc>
                                <w:tcPr>
                                  <w:tcW w:w="1620" w:type="dxa"/>
                                  <w:tcBorders>
                                    <w:top w:val="single" w:sz="12" w:space="0" w:color="auto"/>
                                    <w:left w:val="single" w:sz="2" w:space="0" w:color="auto"/>
                                    <w:bottom w:val="single" w:sz="4" w:space="0" w:color="auto"/>
                                    <w:right w:val="single" w:sz="2" w:space="0" w:color="auto"/>
                                  </w:tcBorders>
                                </w:tcPr>
                                <w:p w14:paraId="5C65EF42" w14:textId="77777777" w:rsidR="00BC08CA" w:rsidRPr="0071214D" w:rsidRDefault="00BC08CA" w:rsidP="002516B0">
                                  <w:pPr>
                                    <w:spacing w:before="0" w:line="240" w:lineRule="auto"/>
                                  </w:pPr>
                                </w:p>
                              </w:tc>
                              <w:tc>
                                <w:tcPr>
                                  <w:tcW w:w="12510" w:type="dxa"/>
                                  <w:tcBorders>
                                    <w:top w:val="single" w:sz="12" w:space="0" w:color="auto"/>
                                    <w:left w:val="single" w:sz="2" w:space="0" w:color="auto"/>
                                    <w:bottom w:val="single" w:sz="4" w:space="0" w:color="auto"/>
                                    <w:right w:val="single" w:sz="2" w:space="0" w:color="auto"/>
                                  </w:tcBorders>
                                </w:tcPr>
                                <w:p w14:paraId="4D98AE1D" w14:textId="77777777" w:rsidR="00BC08CA" w:rsidRPr="002516B0" w:rsidRDefault="00BC08CA" w:rsidP="002516B0">
                                  <w:pPr>
                                    <w:spacing w:before="0" w:line="240" w:lineRule="auto"/>
                                    <w:rPr>
                                      <w:b/>
                                    </w:rPr>
                                  </w:pPr>
                                  <w:r>
                                    <w:t xml:space="preserve">30 Points for bachelor’s level degree in architecture, engineering, public administration, construction technology or related field </w:t>
                                  </w:r>
                                  <w:r>
                                    <w:rPr>
                                      <w:b/>
                                    </w:rPr>
                                    <w:t>(submit documentation or copy of diploma)</w:t>
                                  </w:r>
                                </w:p>
                              </w:tc>
                            </w:tr>
                            <w:tr w:rsidR="00BC08CA" w:rsidRPr="0071214D" w14:paraId="166F91AF"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74034938" w14:textId="77777777" w:rsidR="00BC08CA" w:rsidRPr="0071214D" w:rsidRDefault="00BC08CA"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3D1CD6F7" w14:textId="77777777" w:rsidR="00BC08CA" w:rsidRPr="0071214D" w:rsidRDefault="00BC08CA" w:rsidP="002516B0">
                                  <w:pPr>
                                    <w:spacing w:before="0" w:line="240" w:lineRule="auto"/>
                                  </w:pPr>
                                  <w:r>
                                    <w:t xml:space="preserve">15 Points for associate’s level degree in architecture, engineering, public administration, construction technology or related field </w:t>
                                  </w:r>
                                  <w:r>
                                    <w:rPr>
                                      <w:b/>
                                    </w:rPr>
                                    <w:t>(submit documentation or copy of diploma)</w:t>
                                  </w:r>
                                </w:p>
                              </w:tc>
                            </w:tr>
                            <w:tr w:rsidR="00BC08CA" w:rsidRPr="0071214D" w14:paraId="55E1FAAF"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513492C8" w14:textId="77777777" w:rsidR="00BC08CA" w:rsidRPr="0071214D" w:rsidRDefault="00BC08CA"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68EFE2F0" w14:textId="0B5B345F" w:rsidR="00BC08CA" w:rsidRPr="00BC08CA" w:rsidRDefault="00BC08CA" w:rsidP="002516B0">
                                  <w:pPr>
                                    <w:spacing w:before="0" w:line="240" w:lineRule="auto"/>
                                    <w:rPr>
                                      <w:b/>
                                    </w:rPr>
                                  </w:pPr>
                                  <w:r>
                                    <w:t xml:space="preserve">10 Points for high school </w:t>
                                  </w:r>
                                  <w:r w:rsidR="001340C0">
                                    <w:t>diploma, 15</w:t>
                                  </w:r>
                                  <w:r>
                                    <w:t xml:space="preserve"> Points for enrollment in technical college or tech school</w:t>
                                  </w:r>
                                  <w:r w:rsidR="00163953">
                                    <w:t xml:space="preserve"> or 20 points </w:t>
                                  </w:r>
                                  <w:r w:rsidR="001340C0">
                                    <w:t>for</w:t>
                                  </w:r>
                                  <w:r w:rsidR="00163953">
                                    <w:t xml:space="preserve"> </w:t>
                                  </w:r>
                                  <w:r w:rsidR="00744D9E">
                                    <w:t xml:space="preserve">technical education diploma </w:t>
                                  </w:r>
                                  <w:r>
                                    <w:t xml:space="preserve">– one time points credit only </w:t>
                                  </w:r>
                                  <w:r>
                                    <w:rPr>
                                      <w:b/>
                                    </w:rPr>
                                    <w:t xml:space="preserve">(Submit proof of </w:t>
                                  </w:r>
                                  <w:r w:rsidR="00AD4A39">
                                    <w:rPr>
                                      <w:b/>
                                    </w:rPr>
                                    <w:t>enrollment</w:t>
                                  </w:r>
                                  <w:r w:rsidR="001340C0">
                                    <w:rPr>
                                      <w:b/>
                                    </w:rPr>
                                    <w:t>/diploma</w:t>
                                  </w:r>
                                  <w:r w:rsidR="00AD4A39">
                                    <w:rPr>
                                      <w:b/>
                                    </w:rPr>
                                    <w:t>) *</w:t>
                                  </w:r>
                                  <w:r>
                                    <w:rPr>
                                      <w:b/>
                                    </w:rPr>
                                    <w:t>*applicable to Technician level only</w:t>
                                  </w:r>
                                </w:p>
                              </w:tc>
                            </w:tr>
                            <w:tr w:rsidR="00BC08CA" w:rsidRPr="0071214D" w14:paraId="486C8C36"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595B022F" w14:textId="77777777" w:rsidR="00BC08CA" w:rsidRPr="00D0788C" w:rsidRDefault="00BC08CA" w:rsidP="002516B0">
                                  <w:pPr>
                                    <w:spacing w:before="0" w:line="240" w:lineRule="auto"/>
                                    <w:rPr>
                                      <w:b/>
                                      <w:sz w:val="32"/>
                                      <w:szCs w:val="32"/>
                                    </w:rPr>
                                  </w:pPr>
                                </w:p>
                              </w:tc>
                              <w:tc>
                                <w:tcPr>
                                  <w:tcW w:w="1251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BC08CA" w:rsidRPr="00A42139" w14:paraId="1904D489" w14:textId="77777777" w:rsidTr="00D0788C">
                                    <w:trPr>
                                      <w:trHeight w:val="737"/>
                                    </w:trPr>
                                    <w:tc>
                                      <w:tcPr>
                                        <w:tcW w:w="12527" w:type="dxa"/>
                                        <w:tcBorders>
                                          <w:top w:val="single" w:sz="4" w:space="0" w:color="auto"/>
                                          <w:left w:val="single" w:sz="2" w:space="0" w:color="auto"/>
                                          <w:bottom w:val="single" w:sz="4" w:space="0" w:color="auto"/>
                                          <w:right w:val="single" w:sz="2" w:space="0" w:color="auto"/>
                                        </w:tcBorders>
                                      </w:tcPr>
                                      <w:p w14:paraId="136FB386" w14:textId="77777777" w:rsidR="00BC08CA" w:rsidRPr="0071214D" w:rsidRDefault="00BC08CA" w:rsidP="00D0788C">
                                        <w:pPr>
                                          <w:spacing w:before="0" w:line="240" w:lineRule="auto"/>
                                        </w:pPr>
                                      </w:p>
                                      <w:p w14:paraId="3F46C51E" w14:textId="77777777" w:rsidR="00BC08CA" w:rsidRPr="00A42139" w:rsidRDefault="00BC08CA" w:rsidP="00D0788C">
                                        <w:pPr>
                                          <w:spacing w:before="0" w:line="240" w:lineRule="auto"/>
                                          <w:rPr>
                                            <w:b/>
                                            <w:sz w:val="32"/>
                                            <w:szCs w:val="32"/>
                                          </w:rPr>
                                        </w:pPr>
                                        <w:r w:rsidRPr="00A42139">
                                          <w:rPr>
                                            <w:b/>
                                            <w:sz w:val="32"/>
                                            <w:szCs w:val="32"/>
                                          </w:rPr>
                                          <w:t xml:space="preserve">Total Points </w:t>
                                        </w:r>
                                        <w:r>
                                          <w:rPr>
                                            <w:b/>
                                            <w:sz w:val="32"/>
                                            <w:szCs w:val="32"/>
                                          </w:rPr>
                                          <w:t>-</w:t>
                                        </w:r>
                                        <w:r w:rsidRPr="00A42139">
                                          <w:rPr>
                                            <w:b/>
                                            <w:sz w:val="32"/>
                                            <w:szCs w:val="32"/>
                                          </w:rPr>
                                          <w:t xml:space="preserve"> </w:t>
                                        </w:r>
                                        <w:r>
                                          <w:rPr>
                                            <w:b/>
                                            <w:sz w:val="32"/>
                                            <w:szCs w:val="32"/>
                                          </w:rPr>
                                          <w:t>Education</w:t>
                                        </w:r>
                                      </w:p>
                                    </w:tc>
                                  </w:tr>
                                </w:tbl>
                                <w:p w14:paraId="695A4DEE" w14:textId="77777777" w:rsidR="00BC08CA" w:rsidRPr="0071214D" w:rsidRDefault="00BC08CA" w:rsidP="002516B0">
                                  <w:pPr>
                                    <w:spacing w:before="0" w:line="240" w:lineRule="auto"/>
                                  </w:pPr>
                                </w:p>
                              </w:tc>
                            </w:tr>
                          </w:tbl>
                          <w:p w14:paraId="074BCAEA" w14:textId="77777777" w:rsidR="00BC08CA" w:rsidRDefault="00BC08CA" w:rsidP="00BC0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92E74" id="_x0000_s1031" type="#_x0000_t202" style="position:absolute;margin-left:724.3pt;margin-top:.35pt;width:775.5pt;height:192.75pt;z-index:2516838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" stroked="f">
                <v:textbox>
                  <w:txbxContent>
                    <w:tbl>
                      <w:tblPr>
                        <w:tblW w:w="14130" w:type="dxa"/>
                        <w:tblInd w:w="627" w:type="dxa"/>
                        <w:tblLayout w:type="fixed"/>
                        <w:tblLook w:val="04A0" w:firstRow="1" w:lastRow="0" w:firstColumn="1" w:lastColumn="0" w:noHBand="0" w:noVBand="1"/>
                      </w:tblPr>
                      <w:tblGrid>
                        <w:gridCol w:w="1620"/>
                        <w:gridCol w:w="12510"/>
                      </w:tblGrid>
                      <w:tr w:rsidR="00BC08CA" w:rsidRPr="0071214D" w14:paraId="24FDB5B6" w14:textId="77777777" w:rsidTr="00D0788C">
                        <w:trPr>
                          <w:trHeight w:val="332"/>
                        </w:trPr>
                        <w:tc>
                          <w:tcPr>
                            <w:tcW w:w="1620" w:type="dxa"/>
                            <w:vMerge w:val="restart"/>
                            <w:tcBorders>
                              <w:top w:val="single" w:sz="12" w:space="0" w:color="auto"/>
                              <w:left w:val="single" w:sz="2" w:space="0" w:color="auto"/>
                              <w:right w:val="single" w:sz="2" w:space="0" w:color="auto"/>
                            </w:tcBorders>
                            <w:shd w:val="clear" w:color="auto" w:fill="731F1C" w:themeFill="accent5"/>
                            <w:vAlign w:val="center"/>
                          </w:tcPr>
                          <w:p w14:paraId="569C5DF4" w14:textId="77777777" w:rsidR="00BC08CA" w:rsidRPr="0071214D" w:rsidRDefault="00BC08CA" w:rsidP="002516B0">
                            <w:pPr>
                              <w:pStyle w:val="TableHeaders"/>
                              <w:spacing w:line="240" w:lineRule="auto"/>
                              <w:rPr>
                                <w:b w:val="0"/>
                                <w:sz w:val="22"/>
                              </w:rPr>
                            </w:pPr>
                            <w:r w:rsidRPr="0071214D">
                              <w:rPr>
                                <w:b w:val="0"/>
                                <w:sz w:val="22"/>
                              </w:rPr>
                              <w:t>Points Earned</w:t>
                            </w:r>
                          </w:p>
                        </w:tc>
                        <w:tc>
                          <w:tcPr>
                            <w:tcW w:w="12510" w:type="dxa"/>
                            <w:vMerge w:val="restart"/>
                            <w:tcBorders>
                              <w:top w:val="single" w:sz="12" w:space="0" w:color="auto"/>
                              <w:left w:val="single" w:sz="2" w:space="0" w:color="auto"/>
                              <w:right w:val="single" w:sz="2" w:space="0" w:color="auto"/>
                            </w:tcBorders>
                            <w:shd w:val="clear" w:color="auto" w:fill="731F1C" w:themeFill="accent5"/>
                            <w:vAlign w:val="center"/>
                          </w:tcPr>
                          <w:p w14:paraId="47CD2B2A" w14:textId="77777777" w:rsidR="00BC08CA" w:rsidRPr="0071214D" w:rsidRDefault="00BC08CA" w:rsidP="002516B0">
                            <w:pPr>
                              <w:pStyle w:val="TableHeaders"/>
                              <w:spacing w:line="240" w:lineRule="auto"/>
                              <w:rPr>
                                <w:b w:val="0"/>
                              </w:rPr>
                            </w:pPr>
                            <w:r w:rsidRPr="0071214D">
                              <w:rPr>
                                <w:b w:val="0"/>
                              </w:rPr>
                              <w:t xml:space="preserve">Points Description – </w:t>
                            </w:r>
                            <w:r>
                              <w:rPr>
                                <w:b w:val="0"/>
                              </w:rPr>
                              <w:t>Education</w:t>
                            </w:r>
                          </w:p>
                        </w:tc>
                      </w:tr>
                      <w:tr w:rsidR="00BC08CA" w:rsidRPr="0071214D" w14:paraId="23B47129" w14:textId="77777777" w:rsidTr="00D0788C">
                        <w:trPr>
                          <w:trHeight w:val="293"/>
                        </w:trPr>
                        <w:tc>
                          <w:tcPr>
                            <w:tcW w:w="1620" w:type="dxa"/>
                            <w:vMerge/>
                            <w:tcBorders>
                              <w:left w:val="single" w:sz="2" w:space="0" w:color="auto"/>
                              <w:bottom w:val="single" w:sz="12" w:space="0" w:color="auto"/>
                              <w:right w:val="single" w:sz="2" w:space="0" w:color="auto"/>
                            </w:tcBorders>
                            <w:shd w:val="clear" w:color="auto" w:fill="731F1C" w:themeFill="accent5"/>
                            <w:vAlign w:val="center"/>
                          </w:tcPr>
                          <w:p w14:paraId="3430DD96" w14:textId="77777777" w:rsidR="00BC08CA" w:rsidRPr="0071214D" w:rsidRDefault="00BC08CA" w:rsidP="002516B0">
                            <w:pPr>
                              <w:spacing w:before="0" w:line="240" w:lineRule="auto"/>
                              <w:jc w:val="center"/>
                              <w:rPr>
                                <w:rFonts w:ascii="Calibri" w:eastAsia="Calibri" w:hAnsi="Calibri" w:cs="Times New Roman"/>
                              </w:rPr>
                            </w:pPr>
                          </w:p>
                        </w:tc>
                        <w:tc>
                          <w:tcPr>
                            <w:tcW w:w="12510" w:type="dxa"/>
                            <w:vMerge/>
                            <w:tcBorders>
                              <w:left w:val="single" w:sz="2" w:space="0" w:color="auto"/>
                              <w:bottom w:val="single" w:sz="12" w:space="0" w:color="auto"/>
                              <w:right w:val="single" w:sz="2" w:space="0" w:color="auto"/>
                            </w:tcBorders>
                            <w:shd w:val="clear" w:color="auto" w:fill="731F1C" w:themeFill="accent5"/>
                            <w:vAlign w:val="center"/>
                          </w:tcPr>
                          <w:p w14:paraId="51B18E7F" w14:textId="77777777" w:rsidR="00BC08CA" w:rsidRPr="0071214D" w:rsidRDefault="00BC08CA" w:rsidP="002516B0">
                            <w:pPr>
                              <w:spacing w:before="0" w:line="240" w:lineRule="auto"/>
                              <w:jc w:val="center"/>
                              <w:rPr>
                                <w:rFonts w:ascii="Calibri" w:eastAsia="Calibri" w:hAnsi="Calibri" w:cs="Times New Roman"/>
                              </w:rPr>
                            </w:pPr>
                          </w:p>
                        </w:tc>
                      </w:tr>
                      <w:tr w:rsidR="00BC08CA" w:rsidRPr="0071214D" w14:paraId="755C6107" w14:textId="77777777" w:rsidTr="00D0788C">
                        <w:trPr>
                          <w:trHeight w:val="358"/>
                        </w:trPr>
                        <w:tc>
                          <w:tcPr>
                            <w:tcW w:w="1620" w:type="dxa"/>
                            <w:tcBorders>
                              <w:top w:val="single" w:sz="12" w:space="0" w:color="auto"/>
                              <w:left w:val="single" w:sz="2" w:space="0" w:color="auto"/>
                              <w:bottom w:val="single" w:sz="4" w:space="0" w:color="auto"/>
                              <w:right w:val="single" w:sz="2" w:space="0" w:color="auto"/>
                            </w:tcBorders>
                          </w:tcPr>
                          <w:p w14:paraId="5C65EF42" w14:textId="77777777" w:rsidR="00BC08CA" w:rsidRPr="0071214D" w:rsidRDefault="00BC08CA" w:rsidP="002516B0">
                            <w:pPr>
                              <w:spacing w:before="0" w:line="240" w:lineRule="auto"/>
                            </w:pPr>
                          </w:p>
                        </w:tc>
                        <w:tc>
                          <w:tcPr>
                            <w:tcW w:w="12510" w:type="dxa"/>
                            <w:tcBorders>
                              <w:top w:val="single" w:sz="12" w:space="0" w:color="auto"/>
                              <w:left w:val="single" w:sz="2" w:space="0" w:color="auto"/>
                              <w:bottom w:val="single" w:sz="4" w:space="0" w:color="auto"/>
                              <w:right w:val="single" w:sz="2" w:space="0" w:color="auto"/>
                            </w:tcBorders>
                          </w:tcPr>
                          <w:p w14:paraId="4D98AE1D" w14:textId="77777777" w:rsidR="00BC08CA" w:rsidRPr="002516B0" w:rsidRDefault="00BC08CA" w:rsidP="002516B0">
                            <w:pPr>
                              <w:spacing w:before="0" w:line="240" w:lineRule="auto"/>
                              <w:rPr>
                                <w:b/>
                              </w:rPr>
                            </w:pPr>
                            <w:r>
                              <w:t xml:space="preserve">30 Points for bachelor’s level degree in architecture, engineering, public administration, construction technology or related field </w:t>
                            </w:r>
                            <w:r>
                              <w:rPr>
                                <w:b/>
                              </w:rPr>
                              <w:t>(submit documentation or copy of diploma)</w:t>
                            </w:r>
                          </w:p>
                        </w:tc>
                      </w:tr>
                      <w:tr w:rsidR="00BC08CA" w:rsidRPr="0071214D" w14:paraId="166F91AF"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74034938" w14:textId="77777777" w:rsidR="00BC08CA" w:rsidRPr="0071214D" w:rsidRDefault="00BC08CA"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3D1CD6F7" w14:textId="77777777" w:rsidR="00BC08CA" w:rsidRPr="0071214D" w:rsidRDefault="00BC08CA" w:rsidP="002516B0">
                            <w:pPr>
                              <w:spacing w:before="0" w:line="240" w:lineRule="auto"/>
                            </w:pPr>
                            <w:r>
                              <w:t xml:space="preserve">15 Points for associate’s level degree in architecture, engineering, public administration, construction technology or related field </w:t>
                            </w:r>
                            <w:r>
                              <w:rPr>
                                <w:b/>
                              </w:rPr>
                              <w:t>(submit documentation or copy of diploma)</w:t>
                            </w:r>
                          </w:p>
                        </w:tc>
                      </w:tr>
                      <w:tr w:rsidR="00BC08CA" w:rsidRPr="0071214D" w14:paraId="55E1FAAF"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513492C8" w14:textId="77777777" w:rsidR="00BC08CA" w:rsidRPr="0071214D" w:rsidRDefault="00BC08CA" w:rsidP="002516B0">
                            <w:pPr>
                              <w:spacing w:before="0" w:line="240" w:lineRule="auto"/>
                            </w:pPr>
                          </w:p>
                        </w:tc>
                        <w:tc>
                          <w:tcPr>
                            <w:tcW w:w="12510" w:type="dxa"/>
                            <w:tcBorders>
                              <w:top w:val="single" w:sz="4" w:space="0" w:color="auto"/>
                              <w:left w:val="single" w:sz="2" w:space="0" w:color="auto"/>
                              <w:bottom w:val="single" w:sz="4" w:space="0" w:color="auto"/>
                              <w:right w:val="single" w:sz="2" w:space="0" w:color="auto"/>
                            </w:tcBorders>
                          </w:tcPr>
                          <w:p w14:paraId="68EFE2F0" w14:textId="0B5B345F" w:rsidR="00BC08CA" w:rsidRPr="00BC08CA" w:rsidRDefault="00BC08CA" w:rsidP="002516B0">
                            <w:pPr>
                              <w:spacing w:before="0" w:line="240" w:lineRule="auto"/>
                              <w:rPr>
                                <w:b/>
                              </w:rPr>
                            </w:pPr>
                            <w:r>
                              <w:t xml:space="preserve">10 Points for high school </w:t>
                            </w:r>
                            <w:r w:rsidR="001340C0">
                              <w:t>diploma, 15</w:t>
                            </w:r>
                            <w:r>
                              <w:t xml:space="preserve"> Points for enrollment in technical college or tech school</w:t>
                            </w:r>
                            <w:r w:rsidR="00163953">
                              <w:t xml:space="preserve"> or 20 points </w:t>
                            </w:r>
                            <w:r w:rsidR="001340C0">
                              <w:t>for</w:t>
                            </w:r>
                            <w:r w:rsidR="00163953">
                              <w:t xml:space="preserve"> </w:t>
                            </w:r>
                            <w:r w:rsidR="00744D9E">
                              <w:t xml:space="preserve">technical education diploma </w:t>
                            </w:r>
                            <w:r>
                              <w:t xml:space="preserve">– one time points credit only </w:t>
                            </w:r>
                            <w:r>
                              <w:rPr>
                                <w:b/>
                              </w:rPr>
                              <w:t xml:space="preserve">(Submit proof of </w:t>
                            </w:r>
                            <w:r w:rsidR="00AD4A39">
                              <w:rPr>
                                <w:b/>
                              </w:rPr>
                              <w:t>enrollment</w:t>
                            </w:r>
                            <w:r w:rsidR="001340C0">
                              <w:rPr>
                                <w:b/>
                              </w:rPr>
                              <w:t>/diploma</w:t>
                            </w:r>
                            <w:r w:rsidR="00AD4A39">
                              <w:rPr>
                                <w:b/>
                              </w:rPr>
                              <w:t>) *</w:t>
                            </w:r>
                            <w:r>
                              <w:rPr>
                                <w:b/>
                              </w:rPr>
                              <w:t>*applicable to Technician level only</w:t>
                            </w:r>
                          </w:p>
                        </w:tc>
                      </w:tr>
                      <w:tr w:rsidR="00BC08CA" w:rsidRPr="0071214D" w14:paraId="486C8C36" w14:textId="77777777" w:rsidTr="00D0788C">
                        <w:trPr>
                          <w:trHeight w:val="662"/>
                        </w:trPr>
                        <w:tc>
                          <w:tcPr>
                            <w:tcW w:w="1620" w:type="dxa"/>
                            <w:tcBorders>
                              <w:top w:val="single" w:sz="4" w:space="0" w:color="auto"/>
                              <w:left w:val="single" w:sz="2" w:space="0" w:color="auto"/>
                              <w:bottom w:val="single" w:sz="4" w:space="0" w:color="auto"/>
                              <w:right w:val="single" w:sz="2" w:space="0" w:color="auto"/>
                            </w:tcBorders>
                          </w:tcPr>
                          <w:p w14:paraId="595B022F" w14:textId="77777777" w:rsidR="00BC08CA" w:rsidRPr="00D0788C" w:rsidRDefault="00BC08CA" w:rsidP="002516B0">
                            <w:pPr>
                              <w:spacing w:before="0" w:line="240" w:lineRule="auto"/>
                              <w:rPr>
                                <w:b/>
                                <w:sz w:val="32"/>
                                <w:szCs w:val="32"/>
                              </w:rPr>
                            </w:pPr>
                          </w:p>
                        </w:tc>
                        <w:tc>
                          <w:tcPr>
                            <w:tcW w:w="12510" w:type="dxa"/>
                            <w:tcBorders>
                              <w:top w:val="single" w:sz="4" w:space="0" w:color="auto"/>
                              <w:left w:val="single" w:sz="2" w:space="0" w:color="auto"/>
                              <w:bottom w:val="single" w:sz="4" w:space="0" w:color="auto"/>
                              <w:right w:val="single" w:sz="2" w:space="0" w:color="auto"/>
                            </w:tcBorders>
                          </w:tcPr>
                          <w:tbl>
                            <w:tblPr>
                              <w:tblW w:w="14144" w:type="dxa"/>
                              <w:tblLayout w:type="fixed"/>
                              <w:tblLook w:val="04A0" w:firstRow="1" w:lastRow="0" w:firstColumn="1" w:lastColumn="0" w:noHBand="0" w:noVBand="1"/>
                            </w:tblPr>
                            <w:tblGrid>
                              <w:gridCol w:w="14144"/>
                            </w:tblGrid>
                            <w:tr w:rsidR="00BC08CA" w:rsidRPr="00A42139" w14:paraId="1904D489" w14:textId="77777777" w:rsidTr="00D0788C">
                              <w:trPr>
                                <w:trHeight w:val="737"/>
                              </w:trPr>
                              <w:tc>
                                <w:tcPr>
                                  <w:tcW w:w="12527" w:type="dxa"/>
                                  <w:tcBorders>
                                    <w:top w:val="single" w:sz="4" w:space="0" w:color="auto"/>
                                    <w:left w:val="single" w:sz="2" w:space="0" w:color="auto"/>
                                    <w:bottom w:val="single" w:sz="4" w:space="0" w:color="auto"/>
                                    <w:right w:val="single" w:sz="2" w:space="0" w:color="auto"/>
                                  </w:tcBorders>
                                </w:tcPr>
                                <w:p w14:paraId="136FB386" w14:textId="77777777" w:rsidR="00BC08CA" w:rsidRPr="0071214D" w:rsidRDefault="00BC08CA" w:rsidP="00D0788C">
                                  <w:pPr>
                                    <w:spacing w:before="0" w:line="240" w:lineRule="auto"/>
                                  </w:pPr>
                                </w:p>
                                <w:p w14:paraId="3F46C51E" w14:textId="77777777" w:rsidR="00BC08CA" w:rsidRPr="00A42139" w:rsidRDefault="00BC08CA" w:rsidP="00D0788C">
                                  <w:pPr>
                                    <w:spacing w:before="0" w:line="240" w:lineRule="auto"/>
                                    <w:rPr>
                                      <w:b/>
                                      <w:sz w:val="32"/>
                                      <w:szCs w:val="32"/>
                                    </w:rPr>
                                  </w:pPr>
                                  <w:r w:rsidRPr="00A42139">
                                    <w:rPr>
                                      <w:b/>
                                      <w:sz w:val="32"/>
                                      <w:szCs w:val="32"/>
                                    </w:rPr>
                                    <w:t xml:space="preserve">Total Points </w:t>
                                  </w:r>
                                  <w:r>
                                    <w:rPr>
                                      <w:b/>
                                      <w:sz w:val="32"/>
                                      <w:szCs w:val="32"/>
                                    </w:rPr>
                                    <w:t>-</w:t>
                                  </w:r>
                                  <w:r w:rsidRPr="00A42139">
                                    <w:rPr>
                                      <w:b/>
                                      <w:sz w:val="32"/>
                                      <w:szCs w:val="32"/>
                                    </w:rPr>
                                    <w:t xml:space="preserve"> </w:t>
                                  </w:r>
                                  <w:r>
                                    <w:rPr>
                                      <w:b/>
                                      <w:sz w:val="32"/>
                                      <w:szCs w:val="32"/>
                                    </w:rPr>
                                    <w:t>Education</w:t>
                                  </w:r>
                                </w:p>
                              </w:tc>
                            </w:tr>
                          </w:tbl>
                          <w:p w14:paraId="695A4DEE" w14:textId="77777777" w:rsidR="00BC08CA" w:rsidRPr="0071214D" w:rsidRDefault="00BC08CA" w:rsidP="002516B0">
                            <w:pPr>
                              <w:spacing w:before="0" w:line="240" w:lineRule="auto"/>
                            </w:pPr>
                          </w:p>
                        </w:tc>
                      </w:tr>
                    </w:tbl>
                    <w:p w14:paraId="074BCAEA" w14:textId="77777777" w:rsidR="00BC08CA" w:rsidRDefault="00BC08CA" w:rsidP="00BC08CA"/>
                  </w:txbxContent>
                </v:textbox>
                <w10:wrap type="square" anchorx="page"/>
              </v:shape>
            </w:pict>
          </mc:Fallback>
        </mc:AlternateContent>
      </w:r>
    </w:p>
    <w:p w14:paraId="7F20113E" w14:textId="3904531A" w:rsidR="003B1294" w:rsidRDefault="003B1294" w:rsidP="00562601">
      <w:pPr>
        <w:pStyle w:val="NoSpacing"/>
      </w:pPr>
    </w:p>
    <w:p w14:paraId="11EC808D" w14:textId="77777777" w:rsidR="00FE5122" w:rsidRDefault="00FE5122" w:rsidP="00DD6E71">
      <w:pPr>
        <w:pStyle w:val="TableHeaders"/>
        <w:jc w:val="left"/>
        <w:rPr>
          <w:szCs w:val="24"/>
        </w:rPr>
      </w:pPr>
    </w:p>
    <w:p w14:paraId="28DDCB6B" w14:textId="77777777" w:rsidR="00FE5122" w:rsidRDefault="00FE5122" w:rsidP="00DD6E71">
      <w:pPr>
        <w:pStyle w:val="TableHeaders"/>
        <w:jc w:val="left"/>
        <w:rPr>
          <w:szCs w:val="24"/>
        </w:rPr>
      </w:pPr>
    </w:p>
    <w:p w14:paraId="03DD26D8" w14:textId="77777777" w:rsidR="00FE5122" w:rsidRDefault="00FE5122" w:rsidP="00DD6E71">
      <w:pPr>
        <w:pStyle w:val="TableHeaders"/>
        <w:jc w:val="left"/>
        <w:rPr>
          <w:szCs w:val="24"/>
        </w:rPr>
      </w:pPr>
    </w:p>
    <w:p w14:paraId="504055AF" w14:textId="77777777" w:rsidR="00FE5122" w:rsidRDefault="00FE5122" w:rsidP="00DD6E71">
      <w:pPr>
        <w:pStyle w:val="TableHeaders"/>
        <w:jc w:val="left"/>
        <w:rPr>
          <w:szCs w:val="24"/>
        </w:rPr>
      </w:pPr>
    </w:p>
    <w:p w14:paraId="5F4886D1" w14:textId="77777777" w:rsidR="00FE5122" w:rsidRDefault="00FE5122" w:rsidP="00DD6E71">
      <w:pPr>
        <w:pStyle w:val="TableHeaders"/>
        <w:jc w:val="left"/>
        <w:rPr>
          <w:szCs w:val="24"/>
        </w:rPr>
      </w:pPr>
    </w:p>
    <w:p w14:paraId="5FF8147F" w14:textId="77777777" w:rsidR="00FE5122" w:rsidRDefault="00FE5122" w:rsidP="00DD6E71">
      <w:pPr>
        <w:pStyle w:val="TableHeaders"/>
        <w:jc w:val="left"/>
        <w:rPr>
          <w:szCs w:val="24"/>
        </w:rPr>
      </w:pPr>
    </w:p>
    <w:p w14:paraId="227B82A9" w14:textId="77777777" w:rsidR="00FE5122" w:rsidRDefault="00FE5122" w:rsidP="00DD6E71">
      <w:pPr>
        <w:pStyle w:val="TableHeaders"/>
        <w:jc w:val="left"/>
        <w:rPr>
          <w:szCs w:val="24"/>
        </w:rPr>
      </w:pPr>
    </w:p>
    <w:p w14:paraId="5F5F1F74" w14:textId="77777777" w:rsidR="00FE5122" w:rsidRDefault="00FE5122" w:rsidP="00DD6E71">
      <w:pPr>
        <w:pStyle w:val="TableHeaders"/>
        <w:jc w:val="left"/>
        <w:rPr>
          <w:szCs w:val="24"/>
        </w:rPr>
      </w:pPr>
    </w:p>
    <w:tbl>
      <w:tblPr>
        <w:tblW w:w="14703" w:type="dxa"/>
        <w:tblBorders>
          <w:top w:val="single" w:sz="4" w:space="0" w:color="auto"/>
        </w:tblBorders>
        <w:tblLook w:val="0000" w:firstRow="0" w:lastRow="0" w:firstColumn="0" w:lastColumn="0" w:noHBand="0" w:noVBand="0"/>
      </w:tblPr>
      <w:tblGrid>
        <w:gridCol w:w="14467"/>
        <w:gridCol w:w="236"/>
      </w:tblGrid>
      <w:tr w:rsidR="00FE5122" w14:paraId="56B1ED01" w14:textId="77777777" w:rsidTr="0023324C">
        <w:trPr>
          <w:gridAfter w:val="1"/>
          <w:wAfter w:w="236" w:type="dxa"/>
          <w:trHeight w:val="100"/>
        </w:trPr>
        <w:tc>
          <w:tcPr>
            <w:tcW w:w="14467" w:type="dxa"/>
            <w:tcBorders>
              <w:bottom w:val="single" w:sz="4" w:space="0" w:color="auto"/>
            </w:tcBorders>
            <w:shd w:val="clear" w:color="auto" w:fill="561715" w:themeFill="accent5" w:themeFillShade="BF"/>
          </w:tcPr>
          <w:p w14:paraId="3EC996FB" w14:textId="77777777" w:rsidR="00FE5122" w:rsidRPr="00481AAA" w:rsidRDefault="00FE5122" w:rsidP="0023324C">
            <w:pPr>
              <w:pStyle w:val="NoSpacing"/>
              <w:jc w:val="center"/>
              <w:rPr>
                <w:b/>
                <w:sz w:val="32"/>
                <w:szCs w:val="32"/>
              </w:rPr>
            </w:pPr>
            <w:bookmarkStart w:id="2" w:name="_Hlk532313884"/>
            <w:r>
              <w:rPr>
                <w:b/>
                <w:sz w:val="32"/>
                <w:szCs w:val="32"/>
              </w:rPr>
              <w:t>Definitions</w:t>
            </w:r>
          </w:p>
        </w:tc>
      </w:tr>
      <w:tr w:rsidR="00FE5122" w14:paraId="1F7F1A49" w14:textId="77777777" w:rsidTr="0023324C">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wBefore w:w="14467" w:type="dxa"/>
          <w:trHeight w:val="105"/>
        </w:trPr>
        <w:tc>
          <w:tcPr>
            <w:tcW w:w="236" w:type="dxa"/>
          </w:tcPr>
          <w:p w14:paraId="02DE26B2" w14:textId="77777777" w:rsidR="00FE5122" w:rsidRDefault="00FE5122" w:rsidP="0023324C">
            <w:pPr>
              <w:pStyle w:val="NoSpacing"/>
            </w:pPr>
          </w:p>
        </w:tc>
      </w:tr>
    </w:tbl>
    <w:bookmarkEnd w:id="2"/>
    <w:p w14:paraId="00E48677" w14:textId="20511F27" w:rsidR="00AD4A39" w:rsidRPr="00FE5122" w:rsidRDefault="0096378C" w:rsidP="00DD6E71">
      <w:pPr>
        <w:pStyle w:val="TableHeaders"/>
        <w:jc w:val="left"/>
        <w:rPr>
          <w:szCs w:val="24"/>
        </w:rPr>
      </w:pPr>
      <w:r w:rsidRPr="00FE5122">
        <w:rPr>
          <w:szCs w:val="24"/>
        </w:rPr>
        <w:t xml:space="preserve">Technician Level - </w:t>
      </w:r>
      <w:r w:rsidR="00AD4A39" w:rsidRPr="00FE5122">
        <w:rPr>
          <w:szCs w:val="24"/>
        </w:rPr>
        <w:t>Inspector Technician</w:t>
      </w:r>
      <w:r w:rsidRPr="00FE5122">
        <w:rPr>
          <w:b w:val="0"/>
          <w:szCs w:val="24"/>
        </w:rPr>
        <w:t xml:space="preserve">: </w:t>
      </w:r>
      <w:r w:rsidR="00AD4A39" w:rsidRPr="00FE5122">
        <w:rPr>
          <w:b w:val="0"/>
          <w:szCs w:val="24"/>
        </w:rPr>
        <w:t>An entry level position responsible for the inspection of residential and commercial sites for compliance with erosion, building, structural, HVAC, plumbing, electrical, and other applicable codes and reviews applicable plans under the supervision of an ICC or BOAG certified Building Official, or senior inspector.</w:t>
      </w:r>
      <w:r w:rsidR="002D6D8A" w:rsidRPr="00FE5122">
        <w:rPr>
          <w:b w:val="0"/>
          <w:szCs w:val="24"/>
        </w:rPr>
        <w:t xml:space="preserve"> </w:t>
      </w:r>
      <w:r w:rsidR="002D6D8A" w:rsidRPr="00FE5122">
        <w:rPr>
          <w:szCs w:val="24"/>
        </w:rPr>
        <w:t>25 points minimum required</w:t>
      </w:r>
    </w:p>
    <w:p w14:paraId="1FE1829E" w14:textId="295CBD31" w:rsidR="00AD4A39" w:rsidRPr="00FE5122" w:rsidRDefault="00AD4A39" w:rsidP="00DD6E71">
      <w:pPr>
        <w:pStyle w:val="TableHeaders"/>
        <w:jc w:val="left"/>
        <w:rPr>
          <w:b w:val="0"/>
          <w:szCs w:val="24"/>
        </w:rPr>
      </w:pPr>
    </w:p>
    <w:p w14:paraId="1D5AA27A" w14:textId="2B60D2E4" w:rsidR="00A35FF8" w:rsidRPr="00FE5122" w:rsidRDefault="00AD4A39" w:rsidP="00DD6E71">
      <w:pPr>
        <w:pStyle w:val="TableHeaders"/>
        <w:jc w:val="left"/>
        <w:rPr>
          <w:szCs w:val="24"/>
        </w:rPr>
      </w:pPr>
      <w:r w:rsidRPr="00FE5122">
        <w:rPr>
          <w:szCs w:val="24"/>
        </w:rPr>
        <w:t>Level I</w:t>
      </w:r>
      <w:r w:rsidR="0096378C" w:rsidRPr="00FE5122">
        <w:rPr>
          <w:szCs w:val="24"/>
        </w:rPr>
        <w:t xml:space="preserve"> - </w:t>
      </w:r>
      <w:r w:rsidRPr="00FE5122">
        <w:rPr>
          <w:szCs w:val="24"/>
        </w:rPr>
        <w:t xml:space="preserve"> Inspector</w:t>
      </w:r>
      <w:r w:rsidR="008E1473">
        <w:rPr>
          <w:szCs w:val="24"/>
        </w:rPr>
        <w:t>/Permit Tech</w:t>
      </w:r>
      <w:r w:rsidR="0096378C" w:rsidRPr="00FE5122">
        <w:rPr>
          <w:b w:val="0"/>
          <w:szCs w:val="24"/>
        </w:rPr>
        <w:t>:</w:t>
      </w:r>
      <w:r w:rsidRPr="00FE5122">
        <w:rPr>
          <w:b w:val="0"/>
          <w:szCs w:val="24"/>
        </w:rPr>
        <w:t xml:space="preserve"> </w:t>
      </w:r>
      <w:r w:rsidR="00A35FF8" w:rsidRPr="00FE5122">
        <w:rPr>
          <w:b w:val="0"/>
          <w:szCs w:val="24"/>
        </w:rPr>
        <w:t>An</w:t>
      </w:r>
      <w:r w:rsidR="00807E59" w:rsidRPr="00FE5122">
        <w:rPr>
          <w:b w:val="0"/>
          <w:szCs w:val="24"/>
        </w:rPr>
        <w:t xml:space="preserve"> </w:t>
      </w:r>
      <w:r w:rsidR="00A35FF8" w:rsidRPr="00FE5122">
        <w:rPr>
          <w:b w:val="0"/>
          <w:szCs w:val="24"/>
        </w:rPr>
        <w:t>employee</w:t>
      </w:r>
      <w:r w:rsidR="0096378C" w:rsidRPr="00FE5122">
        <w:rPr>
          <w:b w:val="0"/>
          <w:szCs w:val="24"/>
        </w:rPr>
        <w:t xml:space="preserve"> or contract employee</w:t>
      </w:r>
      <w:r w:rsidR="00A35FF8" w:rsidRPr="00FE5122">
        <w:rPr>
          <w:b w:val="0"/>
          <w:szCs w:val="24"/>
        </w:rPr>
        <w:t xml:space="preserve"> of a municipal, county or state agency with code enforcement responsibilities who conducts inspections for construction projects requiring permits for compliance with structural, electrical, plumbing, energy,  accessibility or other codes as required by state law, municipal or and local ordinance. </w:t>
      </w:r>
      <w:r w:rsidR="00A35FF8" w:rsidRPr="00FE5122">
        <w:rPr>
          <w:szCs w:val="24"/>
        </w:rPr>
        <w:t xml:space="preserve">70 </w:t>
      </w:r>
      <w:r w:rsidR="002D6D8A" w:rsidRPr="00FE5122">
        <w:rPr>
          <w:szCs w:val="24"/>
        </w:rPr>
        <w:t>p</w:t>
      </w:r>
      <w:r w:rsidR="00A35FF8" w:rsidRPr="00FE5122">
        <w:rPr>
          <w:szCs w:val="24"/>
        </w:rPr>
        <w:t xml:space="preserve">oints </w:t>
      </w:r>
      <w:r w:rsidR="002D6D8A" w:rsidRPr="00FE5122">
        <w:rPr>
          <w:szCs w:val="24"/>
        </w:rPr>
        <w:t>minimum re</w:t>
      </w:r>
      <w:r w:rsidR="00A35FF8" w:rsidRPr="00FE5122">
        <w:rPr>
          <w:szCs w:val="24"/>
        </w:rPr>
        <w:t>quired</w:t>
      </w:r>
      <w:r w:rsidR="00A35FF8" w:rsidRPr="00FE5122">
        <w:rPr>
          <w:b w:val="0"/>
          <w:szCs w:val="24"/>
        </w:rPr>
        <w:t xml:space="preserve"> </w:t>
      </w:r>
    </w:p>
    <w:p w14:paraId="12416929" w14:textId="726BFF8A" w:rsidR="00A35FF8" w:rsidRPr="00FE5122" w:rsidRDefault="00A35FF8" w:rsidP="00DD6E71">
      <w:pPr>
        <w:pStyle w:val="TableHeaders"/>
        <w:jc w:val="left"/>
        <w:rPr>
          <w:b w:val="0"/>
          <w:szCs w:val="24"/>
        </w:rPr>
      </w:pPr>
    </w:p>
    <w:p w14:paraId="3437536F" w14:textId="3FD81CF0" w:rsidR="00A35FF8" w:rsidRPr="00FE5122" w:rsidRDefault="00A35FF8" w:rsidP="00DD6E71">
      <w:pPr>
        <w:pStyle w:val="TableHeaders"/>
        <w:jc w:val="left"/>
        <w:rPr>
          <w:b w:val="0"/>
          <w:szCs w:val="24"/>
        </w:rPr>
      </w:pPr>
      <w:r w:rsidRPr="00FE5122">
        <w:rPr>
          <w:szCs w:val="24"/>
        </w:rPr>
        <w:t xml:space="preserve">Level II </w:t>
      </w:r>
      <w:r w:rsidR="0096378C" w:rsidRPr="00FE5122">
        <w:rPr>
          <w:szCs w:val="24"/>
        </w:rPr>
        <w:t xml:space="preserve">– Chief </w:t>
      </w:r>
      <w:r w:rsidRPr="00FE5122">
        <w:rPr>
          <w:szCs w:val="24"/>
        </w:rPr>
        <w:t>Inspector</w:t>
      </w:r>
      <w:bookmarkStart w:id="3" w:name="_Hlk532311872"/>
      <w:r w:rsidR="0096378C" w:rsidRPr="00FE5122">
        <w:rPr>
          <w:szCs w:val="24"/>
        </w:rPr>
        <w:t xml:space="preserve">: </w:t>
      </w:r>
      <w:r w:rsidRPr="00FE5122">
        <w:rPr>
          <w:b w:val="0"/>
          <w:szCs w:val="24"/>
        </w:rPr>
        <w:t xml:space="preserve">An employee </w:t>
      </w:r>
      <w:r w:rsidR="0096378C" w:rsidRPr="00FE5122">
        <w:rPr>
          <w:b w:val="0"/>
          <w:szCs w:val="24"/>
        </w:rPr>
        <w:t>or contract employee</w:t>
      </w:r>
      <w:r w:rsidR="002A4326" w:rsidRPr="00FE5122">
        <w:rPr>
          <w:b w:val="0"/>
          <w:szCs w:val="24"/>
        </w:rPr>
        <w:t xml:space="preserve"> </w:t>
      </w:r>
      <w:r w:rsidRPr="00FE5122">
        <w:rPr>
          <w:b w:val="0"/>
          <w:szCs w:val="24"/>
        </w:rPr>
        <w:t>of a municipal, county or state agency with code enforcement responsibilities who conducts inspections</w:t>
      </w:r>
      <w:bookmarkEnd w:id="3"/>
      <w:r w:rsidRPr="00FE5122">
        <w:rPr>
          <w:b w:val="0"/>
          <w:szCs w:val="24"/>
        </w:rPr>
        <w:t xml:space="preserve"> for construction projects requiring permits for compliance with structural, electrical, plumbing, energy,  accessibility or other codes as required by state law, municipal or and local ordinance and has supervisory responsibilities for inspectors in their trades</w:t>
      </w:r>
      <w:r w:rsidRPr="00FE5122">
        <w:rPr>
          <w:szCs w:val="24"/>
        </w:rPr>
        <w:t xml:space="preserve">.  80 </w:t>
      </w:r>
      <w:r w:rsidR="002D6D8A" w:rsidRPr="00FE5122">
        <w:rPr>
          <w:szCs w:val="24"/>
        </w:rPr>
        <w:t>points minimum re</w:t>
      </w:r>
      <w:r w:rsidRPr="00FE5122">
        <w:rPr>
          <w:szCs w:val="24"/>
        </w:rPr>
        <w:t>quired</w:t>
      </w:r>
    </w:p>
    <w:p w14:paraId="36CECECE" w14:textId="36E07FD7" w:rsidR="00A35FF8" w:rsidRPr="00FE5122" w:rsidRDefault="00A35FF8" w:rsidP="00DD6E71">
      <w:pPr>
        <w:pStyle w:val="TableHeaders"/>
        <w:jc w:val="left"/>
        <w:rPr>
          <w:szCs w:val="24"/>
        </w:rPr>
      </w:pPr>
    </w:p>
    <w:p w14:paraId="504B74DA" w14:textId="6D3C9EA8" w:rsidR="0096378C" w:rsidRPr="00FE5122" w:rsidRDefault="00A35FF8" w:rsidP="00DD6E71">
      <w:pPr>
        <w:pStyle w:val="TableHeaders"/>
        <w:jc w:val="left"/>
        <w:rPr>
          <w:szCs w:val="24"/>
        </w:rPr>
      </w:pPr>
      <w:r w:rsidRPr="00FE5122">
        <w:rPr>
          <w:szCs w:val="24"/>
        </w:rPr>
        <w:t xml:space="preserve">Level III </w:t>
      </w:r>
      <w:r w:rsidR="0096378C" w:rsidRPr="00FE5122">
        <w:rPr>
          <w:szCs w:val="24"/>
        </w:rPr>
        <w:t xml:space="preserve">– Combination </w:t>
      </w:r>
      <w:r w:rsidRPr="00FE5122">
        <w:rPr>
          <w:szCs w:val="24"/>
        </w:rPr>
        <w:t>Inspector</w:t>
      </w:r>
      <w:r w:rsidR="0096378C" w:rsidRPr="00FE5122">
        <w:rPr>
          <w:szCs w:val="24"/>
        </w:rPr>
        <w:t xml:space="preserve">:  </w:t>
      </w:r>
      <w:r w:rsidRPr="00FE5122">
        <w:rPr>
          <w:b w:val="0"/>
          <w:szCs w:val="24"/>
        </w:rPr>
        <w:t>An employee</w:t>
      </w:r>
      <w:r w:rsidR="0096378C" w:rsidRPr="00FE5122">
        <w:rPr>
          <w:b w:val="0"/>
          <w:szCs w:val="24"/>
        </w:rPr>
        <w:t xml:space="preserve"> or contract employee </w:t>
      </w:r>
      <w:r w:rsidRPr="00FE5122">
        <w:rPr>
          <w:b w:val="0"/>
          <w:szCs w:val="24"/>
        </w:rPr>
        <w:t xml:space="preserve">of a municipal, county or state agency </w:t>
      </w:r>
      <w:r w:rsidR="0096378C" w:rsidRPr="00FE5122">
        <w:rPr>
          <w:b w:val="0"/>
          <w:szCs w:val="24"/>
        </w:rPr>
        <w:t xml:space="preserve"> </w:t>
      </w:r>
      <w:r w:rsidRPr="00FE5122">
        <w:rPr>
          <w:b w:val="0"/>
          <w:szCs w:val="24"/>
        </w:rPr>
        <w:t>with code enforcement responsibilities</w:t>
      </w:r>
      <w:r w:rsidR="0096378C" w:rsidRPr="00FE5122">
        <w:rPr>
          <w:b w:val="0"/>
          <w:szCs w:val="24"/>
        </w:rPr>
        <w:t xml:space="preserve"> and </w:t>
      </w:r>
      <w:r w:rsidRPr="00FE5122">
        <w:rPr>
          <w:b w:val="0"/>
          <w:szCs w:val="24"/>
        </w:rPr>
        <w:t>is certified in more than one</w:t>
      </w:r>
      <w:r w:rsidR="0096378C" w:rsidRPr="00FE5122">
        <w:rPr>
          <w:b w:val="0"/>
          <w:szCs w:val="24"/>
        </w:rPr>
        <w:t xml:space="preserve"> trade (residential building, commercial building, electrical, plumbing, mechanical</w:t>
      </w:r>
      <w:r w:rsidR="002D6D8A" w:rsidRPr="00FE5122">
        <w:rPr>
          <w:b w:val="0"/>
          <w:szCs w:val="24"/>
        </w:rPr>
        <w:t>, etc.</w:t>
      </w:r>
      <w:r w:rsidR="0096378C" w:rsidRPr="00FE5122">
        <w:rPr>
          <w:b w:val="0"/>
          <w:szCs w:val="24"/>
        </w:rPr>
        <w:t xml:space="preserve">) and who conducts inspections in more than one of the trades for which he/she is certified. </w:t>
      </w:r>
      <w:r w:rsidR="0096378C" w:rsidRPr="00FE5122">
        <w:rPr>
          <w:szCs w:val="24"/>
        </w:rPr>
        <w:t xml:space="preserve">90 </w:t>
      </w:r>
      <w:r w:rsidR="002D6D8A" w:rsidRPr="00FE5122">
        <w:rPr>
          <w:szCs w:val="24"/>
        </w:rPr>
        <w:t>p</w:t>
      </w:r>
      <w:r w:rsidR="0096378C" w:rsidRPr="00FE5122">
        <w:rPr>
          <w:szCs w:val="24"/>
        </w:rPr>
        <w:t xml:space="preserve">oints </w:t>
      </w:r>
      <w:r w:rsidR="002D6D8A" w:rsidRPr="00FE5122">
        <w:rPr>
          <w:szCs w:val="24"/>
        </w:rPr>
        <w:t xml:space="preserve">minimum </w:t>
      </w:r>
      <w:r w:rsidR="0096378C" w:rsidRPr="00FE5122">
        <w:rPr>
          <w:szCs w:val="24"/>
        </w:rPr>
        <w:t>required</w:t>
      </w:r>
    </w:p>
    <w:p w14:paraId="4E7DF4DB" w14:textId="51275A7C" w:rsidR="0096378C" w:rsidRPr="00FE5122" w:rsidRDefault="0096378C" w:rsidP="00DD6E71">
      <w:pPr>
        <w:pStyle w:val="TableHeaders"/>
        <w:jc w:val="left"/>
        <w:rPr>
          <w:szCs w:val="24"/>
        </w:rPr>
      </w:pPr>
    </w:p>
    <w:p w14:paraId="6DC73A95" w14:textId="06BF2009" w:rsidR="0096378C" w:rsidRPr="00FE5122" w:rsidRDefault="0096378C" w:rsidP="00DD6E71">
      <w:pPr>
        <w:pStyle w:val="TableHeaders"/>
        <w:jc w:val="left"/>
        <w:rPr>
          <w:szCs w:val="24"/>
        </w:rPr>
      </w:pPr>
      <w:r w:rsidRPr="00FE5122">
        <w:rPr>
          <w:szCs w:val="24"/>
        </w:rPr>
        <w:t>Level IV – Plans Examiner</w:t>
      </w:r>
      <w:r w:rsidR="002D6D8A" w:rsidRPr="00FE5122">
        <w:rPr>
          <w:szCs w:val="24"/>
        </w:rPr>
        <w:t xml:space="preserve">: </w:t>
      </w:r>
      <w:r w:rsidRPr="00FE5122">
        <w:rPr>
          <w:b w:val="0"/>
          <w:szCs w:val="24"/>
        </w:rPr>
        <w:t xml:space="preserve">An employee or contract employee of a municipal, county or state agency </w:t>
      </w:r>
      <w:r w:rsidR="002D6D8A" w:rsidRPr="00FE5122">
        <w:rPr>
          <w:b w:val="0"/>
          <w:szCs w:val="24"/>
        </w:rPr>
        <w:t xml:space="preserve">who is qualified to determine if plans submitted to obtain building or other permits comply with the commercial, residential, electrical, mechanical, fuel gas, plumbing, energy, accessibility codes and other applicable laws and ordinances.   This person has general knowledge of all codes as they relate to the built environment.  </w:t>
      </w:r>
      <w:r w:rsidR="002D6D8A" w:rsidRPr="00FE5122">
        <w:rPr>
          <w:szCs w:val="24"/>
        </w:rPr>
        <w:t>90 points minimum required</w:t>
      </w:r>
    </w:p>
    <w:p w14:paraId="1BFC797E" w14:textId="3FCD90D8" w:rsidR="002D6D8A" w:rsidRPr="00FE5122" w:rsidRDefault="002D6D8A" w:rsidP="00DD6E71">
      <w:pPr>
        <w:pStyle w:val="TableHeaders"/>
        <w:jc w:val="left"/>
        <w:rPr>
          <w:szCs w:val="24"/>
        </w:rPr>
      </w:pPr>
    </w:p>
    <w:p w14:paraId="4C3A7F8A" w14:textId="1EE83871" w:rsidR="002D6D8A" w:rsidRPr="00FE5122" w:rsidRDefault="002D6D8A" w:rsidP="00DD6E71">
      <w:pPr>
        <w:pStyle w:val="TableHeaders"/>
        <w:jc w:val="left"/>
        <w:rPr>
          <w:szCs w:val="24"/>
        </w:rPr>
      </w:pPr>
      <w:r w:rsidRPr="00FE5122">
        <w:rPr>
          <w:szCs w:val="24"/>
        </w:rPr>
        <w:t>Level V – Professional Building Official</w:t>
      </w:r>
      <w:r w:rsidRPr="00FE5122">
        <w:rPr>
          <w:b w:val="0"/>
          <w:szCs w:val="24"/>
        </w:rPr>
        <w:t xml:space="preserve">:  An employee or contract employee of a municipal, county or state agency with building construction </w:t>
      </w:r>
      <w:r w:rsidR="00807E59" w:rsidRPr="00FE5122">
        <w:rPr>
          <w:b w:val="0"/>
          <w:szCs w:val="24"/>
        </w:rPr>
        <w:t>regulation responsibilities. This person is directly responsible for the administration and supervision of plan review, enforcement and inspections of new and existing buildings to ensure compliance with Georgia Minimum Standard Codes, Accessibility Codes, and all other construction codes as required by the state</w:t>
      </w:r>
      <w:r w:rsidR="002A4326" w:rsidRPr="00FE5122">
        <w:rPr>
          <w:b w:val="0"/>
          <w:szCs w:val="24"/>
        </w:rPr>
        <w:t xml:space="preserve"> </w:t>
      </w:r>
      <w:r w:rsidR="00807E59" w:rsidRPr="00FE5122">
        <w:rPr>
          <w:b w:val="0"/>
          <w:szCs w:val="24"/>
        </w:rPr>
        <w:t xml:space="preserve">and other county and municipal ordinances.  The Professional Building Official shall be authorized to perform plan review or inspection for which certification is required.    </w:t>
      </w:r>
      <w:r w:rsidR="00807E59" w:rsidRPr="00FE5122">
        <w:rPr>
          <w:szCs w:val="24"/>
        </w:rPr>
        <w:t>100 points minimum required</w:t>
      </w:r>
    </w:p>
    <w:p w14:paraId="7C4ECEE7" w14:textId="77777777" w:rsidR="0096378C" w:rsidRPr="0096378C" w:rsidRDefault="0096378C" w:rsidP="00DD6E71">
      <w:pPr>
        <w:pStyle w:val="TableHeaders"/>
        <w:jc w:val="left"/>
        <w:rPr>
          <w:b w:val="0"/>
          <w:sz w:val="28"/>
          <w:szCs w:val="28"/>
        </w:rPr>
      </w:pPr>
    </w:p>
    <w:p w14:paraId="5A54AAED" w14:textId="77777777" w:rsidR="002A4326" w:rsidRDefault="002A4326" w:rsidP="00DD6E71">
      <w:pPr>
        <w:pStyle w:val="TableHeaders"/>
        <w:jc w:val="left"/>
        <w:rPr>
          <w:b w:val="0"/>
          <w:sz w:val="28"/>
          <w:szCs w:val="28"/>
        </w:rPr>
      </w:pPr>
    </w:p>
    <w:p w14:paraId="70B98742" w14:textId="77777777" w:rsidR="002A4326" w:rsidRDefault="002A4326" w:rsidP="00DD6E71">
      <w:pPr>
        <w:pStyle w:val="TableHeaders"/>
        <w:jc w:val="left"/>
        <w:rPr>
          <w:b w:val="0"/>
          <w:sz w:val="28"/>
          <w:szCs w:val="28"/>
        </w:rPr>
      </w:pPr>
    </w:p>
    <w:tbl>
      <w:tblPr>
        <w:tblW w:w="14703" w:type="dxa"/>
        <w:tblBorders>
          <w:top w:val="single" w:sz="4" w:space="0" w:color="auto"/>
        </w:tblBorders>
        <w:tblLook w:val="0000" w:firstRow="0" w:lastRow="0" w:firstColumn="0" w:lastColumn="0" w:noHBand="0" w:noVBand="0"/>
      </w:tblPr>
      <w:tblGrid>
        <w:gridCol w:w="14467"/>
        <w:gridCol w:w="236"/>
      </w:tblGrid>
      <w:tr w:rsidR="002A4326" w14:paraId="215D15FA" w14:textId="77777777" w:rsidTr="00CF7022">
        <w:trPr>
          <w:gridAfter w:val="1"/>
          <w:wAfter w:w="236" w:type="dxa"/>
          <w:trHeight w:val="100"/>
        </w:trPr>
        <w:tc>
          <w:tcPr>
            <w:tcW w:w="14467" w:type="dxa"/>
            <w:tcBorders>
              <w:bottom w:val="single" w:sz="4" w:space="0" w:color="auto"/>
            </w:tcBorders>
            <w:shd w:val="clear" w:color="auto" w:fill="561715" w:themeFill="accent5" w:themeFillShade="BF"/>
          </w:tcPr>
          <w:p w14:paraId="5190215F" w14:textId="6B606118" w:rsidR="002A4326" w:rsidRPr="00481AAA" w:rsidRDefault="002A4326" w:rsidP="00CF7022">
            <w:pPr>
              <w:pStyle w:val="NoSpacing"/>
              <w:jc w:val="center"/>
              <w:rPr>
                <w:b/>
                <w:sz w:val="32"/>
                <w:szCs w:val="32"/>
              </w:rPr>
            </w:pPr>
            <w:r>
              <w:rPr>
                <w:b/>
                <w:sz w:val="32"/>
                <w:szCs w:val="32"/>
              </w:rPr>
              <w:t>Affidavit</w:t>
            </w:r>
          </w:p>
        </w:tc>
      </w:tr>
      <w:tr w:rsidR="002A4326" w14:paraId="04F8AAB7" w14:textId="77777777" w:rsidTr="00CF7022">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wBefore w:w="14467" w:type="dxa"/>
          <w:trHeight w:val="105"/>
        </w:trPr>
        <w:tc>
          <w:tcPr>
            <w:tcW w:w="236" w:type="dxa"/>
          </w:tcPr>
          <w:p w14:paraId="0B20D0D8" w14:textId="77777777" w:rsidR="002A4326" w:rsidRDefault="002A4326" w:rsidP="00CF7022">
            <w:pPr>
              <w:pStyle w:val="NoSpacing"/>
            </w:pPr>
          </w:p>
        </w:tc>
      </w:tr>
    </w:tbl>
    <w:p w14:paraId="0936E49F" w14:textId="77777777" w:rsidR="002A4326" w:rsidRDefault="002A4326" w:rsidP="00DD6E71">
      <w:pPr>
        <w:pStyle w:val="TableHeaders"/>
        <w:jc w:val="left"/>
        <w:rPr>
          <w:b w:val="0"/>
          <w:sz w:val="28"/>
          <w:szCs w:val="28"/>
        </w:rPr>
      </w:pPr>
    </w:p>
    <w:p w14:paraId="4A2877DA" w14:textId="19ED50D3" w:rsidR="00FF3410" w:rsidRDefault="00FF3410" w:rsidP="00DD6E71">
      <w:pPr>
        <w:pStyle w:val="TableHeaders"/>
        <w:jc w:val="left"/>
        <w:rPr>
          <w:b w:val="0"/>
          <w:sz w:val="28"/>
          <w:szCs w:val="28"/>
        </w:rPr>
      </w:pPr>
      <w:r w:rsidRPr="00DD6E71">
        <w:rPr>
          <w:b w:val="0"/>
          <w:sz w:val="28"/>
          <w:szCs w:val="28"/>
        </w:rPr>
        <w:t>I accept and agree to adhere to the Building Officials Association of Georgia’s (BOAG) Code of Ethics.  I certify that the information contained in this application is complete and correct to the best of my knowledge</w:t>
      </w:r>
      <w:r w:rsidR="00DD6E71" w:rsidRPr="00DD6E71">
        <w:rPr>
          <w:b w:val="0"/>
          <w:sz w:val="28"/>
          <w:szCs w:val="28"/>
        </w:rPr>
        <w:t xml:space="preserve">.  </w:t>
      </w:r>
      <w:r w:rsidRPr="00DD6E71">
        <w:rPr>
          <w:b w:val="0"/>
          <w:sz w:val="28"/>
          <w:szCs w:val="28"/>
        </w:rPr>
        <w:t xml:space="preserve">  I agree to release to BOAG any information requested relevant to my certification renewal.  </w:t>
      </w:r>
      <w:r w:rsidR="00DD6E71" w:rsidRPr="00DD6E71">
        <w:rPr>
          <w:b w:val="0"/>
          <w:sz w:val="28"/>
          <w:szCs w:val="28"/>
        </w:rPr>
        <w:t>I further understand that if any of the information provided by me herein is later determined to be false or fraudulent, BOAG reserves the right to revoke any certification granted on the basis hereof.  I understand that BOAG certification does not certify or guaantee in any way the quality of my work performance as a BOAG certified professional.  I therefore agree to indemnify and hold harmless BOAG, it officers, directors and staff from any claims due to negligence, omission or faulty advice that I may give to any person as a BOAG certified professional.  I understand that BOAG is not responsible for any actions or damages from any person arising from my work as a BOAG certified professional.</w:t>
      </w:r>
    </w:p>
    <w:p w14:paraId="764B7064" w14:textId="47239DFF" w:rsidR="00DD6E71" w:rsidRDefault="00DD6E71" w:rsidP="00DD6E71">
      <w:pPr>
        <w:pStyle w:val="TableHeaders"/>
        <w:jc w:val="left"/>
        <w:rPr>
          <w:b w:val="0"/>
          <w:sz w:val="28"/>
          <w:szCs w:val="28"/>
        </w:rPr>
      </w:pPr>
    </w:p>
    <w:p w14:paraId="3C71083E" w14:textId="4799759F" w:rsidR="00DD6E71" w:rsidRDefault="005F5747" w:rsidP="00DD6E71">
      <w:pPr>
        <w:pStyle w:val="TableHeaders"/>
        <w:jc w:val="left"/>
        <w:rPr>
          <w:b w:val="0"/>
          <w:sz w:val="28"/>
          <w:szCs w:val="28"/>
        </w:rPr>
      </w:pPr>
      <w:r>
        <w:rPr>
          <w:b w:val="0"/>
          <w:sz w:val="28"/>
          <w:szCs w:val="28"/>
        </w:rPr>
        <w:t xml:space="preserve">      </w:t>
      </w:r>
      <w:r w:rsidR="00DD6E71">
        <w:rPr>
          <w:b w:val="0"/>
          <w:sz w:val="28"/>
          <w:szCs w:val="28"/>
        </w:rPr>
        <w:t xml:space="preserve">_________________________________          _____________________________________        </w:t>
      </w:r>
      <w:r>
        <w:rPr>
          <w:b w:val="0"/>
          <w:sz w:val="28"/>
          <w:szCs w:val="28"/>
        </w:rPr>
        <w:t xml:space="preserve">        </w:t>
      </w:r>
      <w:r w:rsidR="00DD6E71">
        <w:rPr>
          <w:b w:val="0"/>
          <w:sz w:val="28"/>
          <w:szCs w:val="28"/>
        </w:rPr>
        <w:t>_____________</w:t>
      </w:r>
    </w:p>
    <w:p w14:paraId="61A8B26E" w14:textId="65422169" w:rsidR="00DD6E71" w:rsidRPr="00DD6E71" w:rsidRDefault="00DD6E71" w:rsidP="005F5747">
      <w:pPr>
        <w:pStyle w:val="TableHeaders"/>
        <w:rPr>
          <w:b w:val="0"/>
          <w:sz w:val="28"/>
          <w:szCs w:val="28"/>
        </w:rPr>
      </w:pPr>
      <w:r>
        <w:rPr>
          <w:b w:val="0"/>
          <w:sz w:val="28"/>
          <w:szCs w:val="28"/>
        </w:rPr>
        <w:t>Printed Name of Applicant                                    Signature of Applicant                                                    Date</w:t>
      </w:r>
    </w:p>
    <w:p w14:paraId="2977B13D" w14:textId="77777777" w:rsidR="00091076" w:rsidRDefault="00091076" w:rsidP="00091076">
      <w:pPr>
        <w:pStyle w:val="TableHeaders"/>
        <w:jc w:val="left"/>
        <w:rPr>
          <w:b w:val="0"/>
          <w:sz w:val="28"/>
          <w:szCs w:val="28"/>
        </w:rPr>
      </w:pPr>
      <w:r>
        <w:rPr>
          <w:b w:val="0"/>
          <w:sz w:val="28"/>
          <w:szCs w:val="28"/>
        </w:rPr>
        <w:t xml:space="preserve">       </w:t>
      </w:r>
    </w:p>
    <w:p w14:paraId="69376834" w14:textId="62C23313" w:rsidR="00DD6E71" w:rsidRDefault="00091076" w:rsidP="00091076">
      <w:pPr>
        <w:pStyle w:val="TableHeaders"/>
        <w:jc w:val="left"/>
        <w:rPr>
          <w:b w:val="0"/>
          <w:sz w:val="28"/>
          <w:szCs w:val="28"/>
        </w:rPr>
      </w:pPr>
      <w:r>
        <w:rPr>
          <w:b w:val="0"/>
          <w:sz w:val="28"/>
          <w:szCs w:val="28"/>
        </w:rPr>
        <w:t xml:space="preserve">      __________________________________</w:t>
      </w:r>
    </w:p>
    <w:p w14:paraId="394406E9" w14:textId="2B3141D7" w:rsidR="00091076" w:rsidRPr="00DD6E71" w:rsidRDefault="00091076" w:rsidP="00091076">
      <w:pPr>
        <w:pStyle w:val="TableHeaders"/>
        <w:jc w:val="left"/>
        <w:rPr>
          <w:b w:val="0"/>
          <w:sz w:val="28"/>
          <w:szCs w:val="28"/>
        </w:rPr>
      </w:pPr>
      <w:r>
        <w:rPr>
          <w:b w:val="0"/>
          <w:sz w:val="28"/>
          <w:szCs w:val="28"/>
        </w:rPr>
        <w:t xml:space="preserve">                       Last Four Digits of S</w:t>
      </w:r>
      <w:r w:rsidR="0084008F">
        <w:rPr>
          <w:b w:val="0"/>
          <w:sz w:val="28"/>
          <w:szCs w:val="28"/>
        </w:rPr>
        <w:t>S</w:t>
      </w:r>
      <w:r>
        <w:rPr>
          <w:b w:val="0"/>
          <w:sz w:val="28"/>
          <w:szCs w:val="28"/>
        </w:rPr>
        <w:t>#</w:t>
      </w:r>
    </w:p>
    <w:p w14:paraId="1F20A9E9" w14:textId="743920EC" w:rsidR="00DD6E71" w:rsidRDefault="00DD6E71" w:rsidP="00481AAA">
      <w:pPr>
        <w:pStyle w:val="TableHeaders"/>
        <w:rPr>
          <w:sz w:val="28"/>
          <w:szCs w:val="28"/>
        </w:rPr>
      </w:pPr>
    </w:p>
    <w:p w14:paraId="29C6EC0E" w14:textId="77777777" w:rsidR="00660FA4" w:rsidRDefault="009E55EF" w:rsidP="00481AAA">
      <w:pPr>
        <w:pStyle w:val="TableHeaders"/>
        <w:rPr>
          <w:sz w:val="28"/>
          <w:szCs w:val="28"/>
        </w:rPr>
      </w:pPr>
      <w:r>
        <w:rPr>
          <w:sz w:val="28"/>
          <w:szCs w:val="28"/>
        </w:rPr>
        <w:t>Please returned signed document to</w:t>
      </w:r>
      <w:r w:rsidR="00886E69">
        <w:rPr>
          <w:sz w:val="28"/>
          <w:szCs w:val="28"/>
        </w:rPr>
        <w:t xml:space="preserve"> Joel Rodriguez, Certification Committee Chairman at </w:t>
      </w:r>
      <w:r>
        <w:rPr>
          <w:sz w:val="28"/>
          <w:szCs w:val="28"/>
        </w:rPr>
        <w:t xml:space="preserve"> </w:t>
      </w:r>
    </w:p>
    <w:p w14:paraId="7B778071" w14:textId="042E818A" w:rsidR="00660FA4" w:rsidRDefault="00660FA4" w:rsidP="00481AAA">
      <w:pPr>
        <w:pStyle w:val="TableHeaders"/>
        <w:rPr>
          <w:sz w:val="28"/>
          <w:szCs w:val="28"/>
        </w:rPr>
      </w:pPr>
      <w:r>
        <w:rPr>
          <w:sz w:val="28"/>
          <w:szCs w:val="28"/>
        </w:rPr>
        <w:t>BOAG</w:t>
      </w:r>
    </w:p>
    <w:p w14:paraId="62074D86" w14:textId="5B483073" w:rsidR="00660FA4" w:rsidRDefault="00660FA4" w:rsidP="00481AAA">
      <w:pPr>
        <w:pStyle w:val="TableHeaders"/>
        <w:rPr>
          <w:sz w:val="28"/>
          <w:szCs w:val="28"/>
        </w:rPr>
      </w:pPr>
      <w:r>
        <w:rPr>
          <w:sz w:val="28"/>
          <w:szCs w:val="28"/>
        </w:rPr>
        <w:t>P.O. box 697</w:t>
      </w:r>
    </w:p>
    <w:p w14:paraId="110E4363" w14:textId="38EC460D" w:rsidR="00660FA4" w:rsidRDefault="00660FA4" w:rsidP="00481AAA">
      <w:pPr>
        <w:pStyle w:val="TableHeaders"/>
        <w:rPr>
          <w:sz w:val="28"/>
          <w:szCs w:val="28"/>
        </w:rPr>
      </w:pPr>
      <w:r>
        <w:rPr>
          <w:sz w:val="28"/>
          <w:szCs w:val="28"/>
        </w:rPr>
        <w:t>Snellville, GA 30078</w:t>
      </w:r>
    </w:p>
    <w:p w14:paraId="4EB0F0AC" w14:textId="4F5A9B5E" w:rsidR="009E55EF" w:rsidRDefault="00886E69" w:rsidP="00481AAA">
      <w:pPr>
        <w:pStyle w:val="TableHeaders"/>
        <w:rPr>
          <w:sz w:val="28"/>
          <w:szCs w:val="28"/>
        </w:rPr>
      </w:pPr>
      <w:r>
        <w:rPr>
          <w:sz w:val="28"/>
          <w:szCs w:val="28"/>
        </w:rPr>
        <w:t>joel.rodriguez@gwinnettcounty.com</w:t>
      </w:r>
    </w:p>
    <w:p w14:paraId="0B716BCF" w14:textId="1941A76A" w:rsidR="009E55EF" w:rsidRDefault="009E55EF" w:rsidP="00481AAA">
      <w:pPr>
        <w:pStyle w:val="TableHeaders"/>
        <w:rPr>
          <w:sz w:val="28"/>
          <w:szCs w:val="28"/>
        </w:rPr>
      </w:pPr>
    </w:p>
    <w:p w14:paraId="70BE35A2" w14:textId="2A7AD79F" w:rsidR="00930DDA" w:rsidRPr="005966CD" w:rsidRDefault="005966CD" w:rsidP="00481AAA">
      <w:pPr>
        <w:pStyle w:val="TableHeaders"/>
        <w:rPr>
          <w:szCs w:val="24"/>
        </w:rPr>
      </w:pPr>
      <w:r>
        <w:rPr>
          <w:szCs w:val="24"/>
        </w:rPr>
        <w:t xml:space="preserve">$75 certification fee.  Can be paid online at </w:t>
      </w:r>
      <w:hyperlink r:id="rId12" w:history="1">
        <w:r w:rsidRPr="00877796">
          <w:rPr>
            <w:rStyle w:val="Hyperlink"/>
            <w:szCs w:val="24"/>
          </w:rPr>
          <w:t>www.boagonline.com</w:t>
        </w:r>
      </w:hyperlink>
      <w:r>
        <w:rPr>
          <w:szCs w:val="24"/>
        </w:rPr>
        <w:t xml:space="preserve"> or via check to the address above.</w:t>
      </w:r>
    </w:p>
    <w:p w14:paraId="79E7BD82" w14:textId="45FE100E" w:rsidR="00930DDA" w:rsidRPr="007522B6" w:rsidRDefault="00930DDA" w:rsidP="00930DDA">
      <w:pPr>
        <w:spacing w:before="0" w:after="200"/>
        <w:jc w:val="center"/>
        <w:rPr>
          <w:b/>
          <w:szCs w:val="24"/>
        </w:rPr>
      </w:pPr>
      <w:r>
        <w:rPr>
          <w:szCs w:val="24"/>
        </w:rPr>
        <w:br w:type="page"/>
      </w:r>
      <w:r w:rsidRPr="007522B6">
        <w:rPr>
          <w:b/>
          <w:szCs w:val="24"/>
        </w:rPr>
        <w:t>POINTS DOCUMENTATION SUMMARY</w:t>
      </w:r>
      <w:r w:rsidR="007522B6">
        <w:rPr>
          <w:b/>
          <w:szCs w:val="24"/>
        </w:rPr>
        <w:t xml:space="preserve"> EXPLANATION</w:t>
      </w:r>
    </w:p>
    <w:p w14:paraId="7DDD9604" w14:textId="39B6B614" w:rsidR="00930DDA" w:rsidRDefault="00930DDA" w:rsidP="00481AAA">
      <w:pPr>
        <w:pStyle w:val="TableHeaders"/>
        <w:rPr>
          <w:szCs w:val="24"/>
        </w:rPr>
      </w:pPr>
    </w:p>
    <w:p w14:paraId="4E309295" w14:textId="65A44FCA" w:rsidR="00930DDA" w:rsidRDefault="00930DDA" w:rsidP="00930DDA">
      <w:pPr>
        <w:pStyle w:val="TableHeaders"/>
        <w:jc w:val="left"/>
        <w:rPr>
          <w:szCs w:val="24"/>
        </w:rPr>
      </w:pPr>
      <w:r>
        <w:rPr>
          <w:szCs w:val="24"/>
        </w:rPr>
        <w:t>WORK RELATED EXPERIENCE SUMMARY DESCRIPTION</w:t>
      </w:r>
    </w:p>
    <w:p w14:paraId="6B95EF84" w14:textId="721293CF" w:rsidR="00930DDA" w:rsidRDefault="00930DDA" w:rsidP="00930DDA">
      <w:pPr>
        <w:pStyle w:val="TableHeaders"/>
        <w:jc w:val="left"/>
        <w:rPr>
          <w:szCs w:val="24"/>
        </w:rPr>
      </w:pPr>
    </w:p>
    <w:p w14:paraId="4DBD6BF4" w14:textId="15CF5FA3" w:rsidR="00930DDA" w:rsidRPr="007522B6" w:rsidRDefault="00930DDA" w:rsidP="007522B6">
      <w:pPr>
        <w:pStyle w:val="TableHeaders"/>
        <w:ind w:left="720"/>
        <w:jc w:val="left"/>
        <w:rPr>
          <w:b w:val="0"/>
          <w:szCs w:val="24"/>
        </w:rPr>
      </w:pPr>
      <w:r w:rsidRPr="007522B6">
        <w:rPr>
          <w:b w:val="0"/>
          <w:szCs w:val="24"/>
        </w:rPr>
        <w:t>1.</w:t>
      </w:r>
    </w:p>
    <w:p w14:paraId="4F94A830" w14:textId="7CF29148" w:rsidR="00930DDA" w:rsidRPr="007522B6" w:rsidRDefault="00930DDA" w:rsidP="007522B6">
      <w:pPr>
        <w:pStyle w:val="TableHeaders"/>
        <w:ind w:left="720"/>
        <w:jc w:val="left"/>
        <w:rPr>
          <w:b w:val="0"/>
          <w:szCs w:val="24"/>
        </w:rPr>
      </w:pPr>
    </w:p>
    <w:p w14:paraId="00BC823A" w14:textId="2628E944" w:rsidR="00930DDA" w:rsidRPr="007522B6" w:rsidRDefault="00930DDA" w:rsidP="007522B6">
      <w:pPr>
        <w:pStyle w:val="TableHeaders"/>
        <w:ind w:left="720"/>
        <w:jc w:val="left"/>
        <w:rPr>
          <w:b w:val="0"/>
          <w:szCs w:val="24"/>
        </w:rPr>
      </w:pPr>
      <w:r w:rsidRPr="007522B6">
        <w:rPr>
          <w:b w:val="0"/>
          <w:szCs w:val="24"/>
        </w:rPr>
        <w:t>2.</w:t>
      </w:r>
    </w:p>
    <w:p w14:paraId="0A898D87" w14:textId="5A0733E1" w:rsidR="00930DDA" w:rsidRPr="007522B6" w:rsidRDefault="00930DDA" w:rsidP="007522B6">
      <w:pPr>
        <w:pStyle w:val="TableHeaders"/>
        <w:ind w:left="720"/>
        <w:jc w:val="left"/>
        <w:rPr>
          <w:b w:val="0"/>
          <w:szCs w:val="24"/>
        </w:rPr>
      </w:pPr>
    </w:p>
    <w:p w14:paraId="615E35A6" w14:textId="71DCE53D" w:rsidR="00930DDA" w:rsidRPr="007522B6" w:rsidRDefault="00930DDA" w:rsidP="007522B6">
      <w:pPr>
        <w:pStyle w:val="TableHeaders"/>
        <w:ind w:left="720"/>
        <w:jc w:val="left"/>
        <w:rPr>
          <w:b w:val="0"/>
          <w:szCs w:val="24"/>
        </w:rPr>
      </w:pPr>
      <w:r w:rsidRPr="007522B6">
        <w:rPr>
          <w:b w:val="0"/>
          <w:szCs w:val="24"/>
        </w:rPr>
        <w:t>3.</w:t>
      </w:r>
    </w:p>
    <w:p w14:paraId="42533691" w14:textId="0D61379D" w:rsidR="00930DDA" w:rsidRPr="007522B6" w:rsidRDefault="00930DDA" w:rsidP="007522B6">
      <w:pPr>
        <w:pStyle w:val="TableHeaders"/>
        <w:ind w:left="720"/>
        <w:jc w:val="left"/>
        <w:rPr>
          <w:b w:val="0"/>
          <w:szCs w:val="24"/>
        </w:rPr>
      </w:pPr>
    </w:p>
    <w:p w14:paraId="659F3AD4" w14:textId="5D3ADD8E" w:rsidR="00930DDA" w:rsidRPr="007522B6" w:rsidRDefault="00930DDA" w:rsidP="007522B6">
      <w:pPr>
        <w:pStyle w:val="TableHeaders"/>
        <w:ind w:left="720"/>
        <w:jc w:val="left"/>
        <w:rPr>
          <w:b w:val="0"/>
          <w:szCs w:val="24"/>
        </w:rPr>
      </w:pPr>
      <w:r w:rsidRPr="007522B6">
        <w:rPr>
          <w:b w:val="0"/>
          <w:szCs w:val="24"/>
        </w:rPr>
        <w:t>4.</w:t>
      </w:r>
    </w:p>
    <w:p w14:paraId="36526ED9" w14:textId="137341A4" w:rsidR="00930DDA" w:rsidRPr="007522B6" w:rsidRDefault="00930DDA" w:rsidP="007522B6">
      <w:pPr>
        <w:pStyle w:val="TableHeaders"/>
        <w:ind w:left="720"/>
        <w:jc w:val="left"/>
        <w:rPr>
          <w:b w:val="0"/>
          <w:szCs w:val="24"/>
        </w:rPr>
      </w:pPr>
    </w:p>
    <w:p w14:paraId="47A9FD01" w14:textId="6077F365" w:rsidR="00930DDA" w:rsidRPr="007522B6" w:rsidRDefault="00930DDA" w:rsidP="007522B6">
      <w:pPr>
        <w:pStyle w:val="TableHeaders"/>
        <w:ind w:left="720"/>
        <w:jc w:val="left"/>
        <w:rPr>
          <w:b w:val="0"/>
          <w:szCs w:val="24"/>
        </w:rPr>
      </w:pPr>
      <w:r w:rsidRPr="007522B6">
        <w:rPr>
          <w:b w:val="0"/>
          <w:szCs w:val="24"/>
        </w:rPr>
        <w:t>5.</w:t>
      </w:r>
    </w:p>
    <w:p w14:paraId="74C14600" w14:textId="35A765D0" w:rsidR="00930DDA" w:rsidRPr="007522B6" w:rsidRDefault="00930DDA" w:rsidP="007522B6">
      <w:pPr>
        <w:pStyle w:val="TableHeaders"/>
        <w:ind w:left="720"/>
        <w:jc w:val="left"/>
        <w:rPr>
          <w:b w:val="0"/>
          <w:szCs w:val="24"/>
        </w:rPr>
      </w:pPr>
    </w:p>
    <w:p w14:paraId="71F9A11F" w14:textId="28D009C5" w:rsidR="00930DDA" w:rsidRPr="007522B6" w:rsidRDefault="00930DDA" w:rsidP="007522B6">
      <w:pPr>
        <w:pStyle w:val="TableHeaders"/>
        <w:ind w:left="720"/>
        <w:jc w:val="left"/>
        <w:rPr>
          <w:b w:val="0"/>
          <w:szCs w:val="24"/>
        </w:rPr>
      </w:pPr>
      <w:r w:rsidRPr="007522B6">
        <w:rPr>
          <w:b w:val="0"/>
          <w:szCs w:val="24"/>
        </w:rPr>
        <w:t>6.</w:t>
      </w:r>
    </w:p>
    <w:p w14:paraId="501390EC" w14:textId="19AB9D15" w:rsidR="00930DDA" w:rsidRPr="007522B6" w:rsidRDefault="00930DDA" w:rsidP="007522B6">
      <w:pPr>
        <w:pStyle w:val="TableHeaders"/>
        <w:ind w:left="720"/>
        <w:jc w:val="left"/>
        <w:rPr>
          <w:b w:val="0"/>
          <w:szCs w:val="24"/>
        </w:rPr>
      </w:pPr>
    </w:p>
    <w:p w14:paraId="67B5DEF5" w14:textId="0B1B959D" w:rsidR="00930DDA" w:rsidRPr="007522B6" w:rsidRDefault="00930DDA" w:rsidP="007522B6">
      <w:pPr>
        <w:pStyle w:val="TableHeaders"/>
        <w:ind w:left="720"/>
        <w:jc w:val="left"/>
        <w:rPr>
          <w:b w:val="0"/>
          <w:szCs w:val="24"/>
        </w:rPr>
      </w:pPr>
      <w:r w:rsidRPr="007522B6">
        <w:rPr>
          <w:b w:val="0"/>
          <w:szCs w:val="24"/>
        </w:rPr>
        <w:t>7.</w:t>
      </w:r>
    </w:p>
    <w:p w14:paraId="3C476E3E" w14:textId="1B5D21EF" w:rsidR="00930DDA" w:rsidRPr="007522B6" w:rsidRDefault="00930DDA" w:rsidP="007522B6">
      <w:pPr>
        <w:pStyle w:val="TableHeaders"/>
        <w:ind w:left="720"/>
        <w:jc w:val="left"/>
        <w:rPr>
          <w:b w:val="0"/>
          <w:szCs w:val="24"/>
        </w:rPr>
      </w:pPr>
    </w:p>
    <w:p w14:paraId="5EEB8665" w14:textId="3C8737E5" w:rsidR="00930DDA" w:rsidRPr="007522B6" w:rsidRDefault="00930DDA" w:rsidP="007522B6">
      <w:pPr>
        <w:pStyle w:val="TableHeaders"/>
        <w:ind w:left="720"/>
        <w:jc w:val="left"/>
        <w:rPr>
          <w:b w:val="0"/>
          <w:szCs w:val="24"/>
        </w:rPr>
      </w:pPr>
      <w:r w:rsidRPr="007522B6">
        <w:rPr>
          <w:b w:val="0"/>
          <w:szCs w:val="24"/>
        </w:rPr>
        <w:t>8.</w:t>
      </w:r>
    </w:p>
    <w:p w14:paraId="2A780EA8" w14:textId="5AD6FAED" w:rsidR="00930DDA" w:rsidRPr="007522B6" w:rsidRDefault="00930DDA" w:rsidP="007522B6">
      <w:pPr>
        <w:pStyle w:val="TableHeaders"/>
        <w:ind w:left="720"/>
        <w:jc w:val="left"/>
        <w:rPr>
          <w:b w:val="0"/>
          <w:szCs w:val="24"/>
        </w:rPr>
      </w:pPr>
    </w:p>
    <w:p w14:paraId="04654346" w14:textId="0F537F9B" w:rsidR="00930DDA" w:rsidRPr="007522B6" w:rsidRDefault="00930DDA" w:rsidP="007522B6">
      <w:pPr>
        <w:pStyle w:val="TableHeaders"/>
        <w:ind w:left="720"/>
        <w:jc w:val="left"/>
        <w:rPr>
          <w:b w:val="0"/>
          <w:szCs w:val="24"/>
        </w:rPr>
      </w:pPr>
      <w:r w:rsidRPr="007522B6">
        <w:rPr>
          <w:b w:val="0"/>
          <w:szCs w:val="24"/>
        </w:rPr>
        <w:t>9.</w:t>
      </w:r>
    </w:p>
    <w:p w14:paraId="11530ED7" w14:textId="3A6D040E" w:rsidR="00930DDA" w:rsidRPr="007522B6" w:rsidRDefault="00930DDA" w:rsidP="007522B6">
      <w:pPr>
        <w:pStyle w:val="TableHeaders"/>
        <w:ind w:left="720"/>
        <w:jc w:val="left"/>
        <w:rPr>
          <w:b w:val="0"/>
          <w:szCs w:val="24"/>
        </w:rPr>
      </w:pPr>
    </w:p>
    <w:p w14:paraId="03415E89" w14:textId="38A17385" w:rsidR="00930DDA" w:rsidRPr="007522B6" w:rsidRDefault="00930DDA" w:rsidP="007522B6">
      <w:pPr>
        <w:pStyle w:val="TableHeaders"/>
        <w:ind w:left="720"/>
        <w:jc w:val="left"/>
        <w:rPr>
          <w:b w:val="0"/>
          <w:szCs w:val="24"/>
        </w:rPr>
      </w:pPr>
      <w:r w:rsidRPr="007522B6">
        <w:rPr>
          <w:b w:val="0"/>
          <w:szCs w:val="24"/>
        </w:rPr>
        <w:t>10.</w:t>
      </w:r>
    </w:p>
    <w:p w14:paraId="24D97A2D" w14:textId="4630E76A" w:rsidR="00930DDA" w:rsidRPr="007522B6" w:rsidRDefault="00930DDA" w:rsidP="007522B6">
      <w:pPr>
        <w:pStyle w:val="TableHeaders"/>
        <w:ind w:left="720"/>
        <w:jc w:val="left"/>
        <w:rPr>
          <w:b w:val="0"/>
          <w:szCs w:val="24"/>
        </w:rPr>
      </w:pPr>
    </w:p>
    <w:p w14:paraId="5D2AA9E5" w14:textId="05B8713B" w:rsidR="00930DDA" w:rsidRPr="007522B6" w:rsidRDefault="00930DDA" w:rsidP="007522B6">
      <w:pPr>
        <w:pStyle w:val="TableHeaders"/>
        <w:ind w:left="144"/>
        <w:jc w:val="left"/>
        <w:rPr>
          <w:b w:val="0"/>
          <w:szCs w:val="24"/>
        </w:rPr>
      </w:pPr>
    </w:p>
    <w:p w14:paraId="0FDC8B53" w14:textId="77777777" w:rsidR="00930DDA" w:rsidRDefault="00930DDA">
      <w:pPr>
        <w:spacing w:before="0" w:after="200"/>
        <w:rPr>
          <w:rFonts w:eastAsia="Calibri" w:cstheme="minorHAnsi"/>
          <w:b/>
          <w:noProof/>
          <w:szCs w:val="24"/>
        </w:rPr>
      </w:pPr>
      <w:r>
        <w:rPr>
          <w:szCs w:val="24"/>
        </w:rPr>
        <w:br w:type="page"/>
      </w:r>
    </w:p>
    <w:p w14:paraId="1C48017B" w14:textId="72BC03A7" w:rsidR="00930DDA" w:rsidRDefault="00930DDA" w:rsidP="00930DDA">
      <w:pPr>
        <w:pStyle w:val="TableHeaders"/>
        <w:jc w:val="left"/>
        <w:rPr>
          <w:szCs w:val="24"/>
        </w:rPr>
      </w:pPr>
      <w:r>
        <w:rPr>
          <w:szCs w:val="24"/>
        </w:rPr>
        <w:t>COMMITTEE SERVICE/MEMBERSHIP TO PROFESSIONAL ORGANIZATION DOCUMENTATION SUMMARY</w:t>
      </w:r>
    </w:p>
    <w:p w14:paraId="31E501C6" w14:textId="3981D62E" w:rsidR="00930DDA" w:rsidRPr="007522B6" w:rsidRDefault="00930DDA" w:rsidP="00930DDA">
      <w:pPr>
        <w:pStyle w:val="TableHeaders"/>
        <w:jc w:val="left"/>
        <w:rPr>
          <w:b w:val="0"/>
          <w:szCs w:val="24"/>
        </w:rPr>
      </w:pPr>
    </w:p>
    <w:p w14:paraId="2F2E5E8A" w14:textId="53C9177C" w:rsidR="00930DDA" w:rsidRPr="007522B6" w:rsidRDefault="00930DDA" w:rsidP="00930DDA">
      <w:pPr>
        <w:pStyle w:val="TableHeaders"/>
        <w:ind w:left="720"/>
        <w:jc w:val="left"/>
        <w:rPr>
          <w:b w:val="0"/>
          <w:szCs w:val="24"/>
        </w:rPr>
      </w:pPr>
      <w:r w:rsidRPr="007522B6">
        <w:rPr>
          <w:b w:val="0"/>
          <w:szCs w:val="24"/>
        </w:rPr>
        <w:t>1.</w:t>
      </w:r>
    </w:p>
    <w:p w14:paraId="6496CC48" w14:textId="0827D701" w:rsidR="00930DDA" w:rsidRPr="007522B6" w:rsidRDefault="00930DDA" w:rsidP="00930DDA">
      <w:pPr>
        <w:pStyle w:val="TableHeaders"/>
        <w:ind w:left="720"/>
        <w:jc w:val="left"/>
        <w:rPr>
          <w:b w:val="0"/>
          <w:szCs w:val="24"/>
        </w:rPr>
      </w:pPr>
    </w:p>
    <w:p w14:paraId="7B6FE39A" w14:textId="2149ED2A" w:rsidR="00930DDA" w:rsidRPr="007522B6" w:rsidRDefault="00930DDA" w:rsidP="00930DDA">
      <w:pPr>
        <w:pStyle w:val="TableHeaders"/>
        <w:ind w:left="720"/>
        <w:jc w:val="left"/>
        <w:rPr>
          <w:b w:val="0"/>
          <w:szCs w:val="24"/>
        </w:rPr>
      </w:pPr>
      <w:r w:rsidRPr="007522B6">
        <w:rPr>
          <w:b w:val="0"/>
          <w:szCs w:val="24"/>
        </w:rPr>
        <w:t>2.</w:t>
      </w:r>
    </w:p>
    <w:p w14:paraId="2C1C345C" w14:textId="51116791" w:rsidR="00930DDA" w:rsidRPr="007522B6" w:rsidRDefault="00930DDA" w:rsidP="00930DDA">
      <w:pPr>
        <w:pStyle w:val="TableHeaders"/>
        <w:ind w:left="720"/>
        <w:jc w:val="left"/>
        <w:rPr>
          <w:b w:val="0"/>
          <w:szCs w:val="24"/>
        </w:rPr>
      </w:pPr>
    </w:p>
    <w:p w14:paraId="23BEFDB8" w14:textId="3B2BD463" w:rsidR="00930DDA" w:rsidRPr="007522B6" w:rsidRDefault="00930DDA" w:rsidP="00930DDA">
      <w:pPr>
        <w:pStyle w:val="TableHeaders"/>
        <w:ind w:left="720"/>
        <w:jc w:val="left"/>
        <w:rPr>
          <w:b w:val="0"/>
          <w:szCs w:val="24"/>
        </w:rPr>
      </w:pPr>
      <w:r w:rsidRPr="007522B6">
        <w:rPr>
          <w:b w:val="0"/>
          <w:szCs w:val="24"/>
        </w:rPr>
        <w:t>3.</w:t>
      </w:r>
    </w:p>
    <w:p w14:paraId="1B7FB47B" w14:textId="0D3B9659" w:rsidR="00930DDA" w:rsidRPr="007522B6" w:rsidRDefault="00930DDA" w:rsidP="00930DDA">
      <w:pPr>
        <w:pStyle w:val="TableHeaders"/>
        <w:ind w:left="720"/>
        <w:jc w:val="left"/>
        <w:rPr>
          <w:b w:val="0"/>
          <w:szCs w:val="24"/>
        </w:rPr>
      </w:pPr>
    </w:p>
    <w:p w14:paraId="420388A2" w14:textId="463CF3EC" w:rsidR="00930DDA" w:rsidRPr="007522B6" w:rsidRDefault="00930DDA" w:rsidP="00930DDA">
      <w:pPr>
        <w:pStyle w:val="TableHeaders"/>
        <w:ind w:left="720"/>
        <w:jc w:val="left"/>
        <w:rPr>
          <w:b w:val="0"/>
          <w:szCs w:val="24"/>
        </w:rPr>
      </w:pPr>
      <w:r w:rsidRPr="007522B6">
        <w:rPr>
          <w:b w:val="0"/>
          <w:szCs w:val="24"/>
        </w:rPr>
        <w:t>4.</w:t>
      </w:r>
    </w:p>
    <w:p w14:paraId="2B66797B" w14:textId="154F27DF" w:rsidR="00930DDA" w:rsidRDefault="00930DDA" w:rsidP="00930DDA">
      <w:pPr>
        <w:pStyle w:val="TableHeaders"/>
        <w:ind w:left="720"/>
        <w:jc w:val="left"/>
        <w:rPr>
          <w:szCs w:val="24"/>
        </w:rPr>
      </w:pPr>
    </w:p>
    <w:p w14:paraId="18B954BB" w14:textId="7478F7A5" w:rsidR="00930DDA" w:rsidRDefault="00930DDA" w:rsidP="00930DDA">
      <w:pPr>
        <w:pStyle w:val="TableHeaders"/>
        <w:jc w:val="left"/>
        <w:rPr>
          <w:szCs w:val="24"/>
        </w:rPr>
      </w:pPr>
      <w:r>
        <w:rPr>
          <w:szCs w:val="24"/>
        </w:rPr>
        <w:t>CONTINUING EDUCATION DOCUMENTATION SUMMARY</w:t>
      </w:r>
    </w:p>
    <w:p w14:paraId="5FC16EB3" w14:textId="1AC0A950" w:rsidR="00930DDA" w:rsidRPr="007522B6" w:rsidRDefault="00930DDA" w:rsidP="00930DDA">
      <w:pPr>
        <w:pStyle w:val="TableHeaders"/>
        <w:jc w:val="left"/>
        <w:rPr>
          <w:b w:val="0"/>
          <w:szCs w:val="24"/>
        </w:rPr>
      </w:pPr>
    </w:p>
    <w:p w14:paraId="6C2C2532" w14:textId="4DEBD19E" w:rsidR="00930DDA" w:rsidRPr="007522B6" w:rsidRDefault="00930DDA" w:rsidP="00930DDA">
      <w:pPr>
        <w:pStyle w:val="TableHeaders"/>
        <w:ind w:left="720"/>
        <w:jc w:val="left"/>
        <w:rPr>
          <w:b w:val="0"/>
          <w:szCs w:val="24"/>
        </w:rPr>
      </w:pPr>
      <w:r w:rsidRPr="007522B6">
        <w:rPr>
          <w:b w:val="0"/>
          <w:szCs w:val="24"/>
        </w:rPr>
        <w:t>1.</w:t>
      </w:r>
    </w:p>
    <w:p w14:paraId="6AD5883E" w14:textId="1CD8974E" w:rsidR="00930DDA" w:rsidRPr="007522B6" w:rsidRDefault="00930DDA" w:rsidP="00930DDA">
      <w:pPr>
        <w:pStyle w:val="TableHeaders"/>
        <w:ind w:left="720"/>
        <w:jc w:val="left"/>
        <w:rPr>
          <w:b w:val="0"/>
          <w:szCs w:val="24"/>
        </w:rPr>
      </w:pPr>
    </w:p>
    <w:p w14:paraId="3C314AA7" w14:textId="0ABF75B4" w:rsidR="00930DDA" w:rsidRPr="007522B6" w:rsidRDefault="00930DDA" w:rsidP="00930DDA">
      <w:pPr>
        <w:pStyle w:val="TableHeaders"/>
        <w:ind w:left="720"/>
        <w:jc w:val="left"/>
        <w:rPr>
          <w:b w:val="0"/>
          <w:szCs w:val="24"/>
        </w:rPr>
      </w:pPr>
      <w:r w:rsidRPr="007522B6">
        <w:rPr>
          <w:b w:val="0"/>
          <w:szCs w:val="24"/>
        </w:rPr>
        <w:t>2.</w:t>
      </w:r>
    </w:p>
    <w:p w14:paraId="6E1332F6" w14:textId="7196E686" w:rsidR="00930DDA" w:rsidRPr="007522B6" w:rsidRDefault="00930DDA" w:rsidP="00930DDA">
      <w:pPr>
        <w:pStyle w:val="TableHeaders"/>
        <w:ind w:left="720"/>
        <w:jc w:val="left"/>
        <w:rPr>
          <w:b w:val="0"/>
          <w:szCs w:val="24"/>
        </w:rPr>
      </w:pPr>
    </w:p>
    <w:p w14:paraId="451696E5" w14:textId="086176F7" w:rsidR="00930DDA" w:rsidRPr="007522B6" w:rsidRDefault="00930DDA" w:rsidP="00930DDA">
      <w:pPr>
        <w:pStyle w:val="TableHeaders"/>
        <w:ind w:left="720"/>
        <w:jc w:val="left"/>
        <w:rPr>
          <w:b w:val="0"/>
          <w:szCs w:val="24"/>
        </w:rPr>
      </w:pPr>
      <w:r w:rsidRPr="007522B6">
        <w:rPr>
          <w:b w:val="0"/>
          <w:szCs w:val="24"/>
        </w:rPr>
        <w:t>3.</w:t>
      </w:r>
    </w:p>
    <w:p w14:paraId="1E1DA265" w14:textId="4478B166" w:rsidR="00930DDA" w:rsidRDefault="00930DDA" w:rsidP="00930DDA">
      <w:pPr>
        <w:pStyle w:val="TableHeaders"/>
        <w:jc w:val="left"/>
        <w:rPr>
          <w:szCs w:val="24"/>
        </w:rPr>
      </w:pPr>
    </w:p>
    <w:p w14:paraId="653A62DB" w14:textId="4F0CC27C" w:rsidR="00930DDA" w:rsidRDefault="00930DDA" w:rsidP="00930DDA">
      <w:pPr>
        <w:pStyle w:val="TableHeaders"/>
        <w:jc w:val="left"/>
        <w:rPr>
          <w:szCs w:val="24"/>
        </w:rPr>
      </w:pPr>
      <w:r>
        <w:rPr>
          <w:szCs w:val="24"/>
        </w:rPr>
        <w:t>EDUCATION SECTION DOCUMENTATION SUMMARY</w:t>
      </w:r>
    </w:p>
    <w:p w14:paraId="378DE19E" w14:textId="59154AAE" w:rsidR="00930DDA" w:rsidRPr="007522B6" w:rsidRDefault="00930DDA" w:rsidP="00930DDA">
      <w:pPr>
        <w:pStyle w:val="TableHeaders"/>
        <w:jc w:val="left"/>
        <w:rPr>
          <w:b w:val="0"/>
          <w:szCs w:val="24"/>
        </w:rPr>
      </w:pPr>
    </w:p>
    <w:p w14:paraId="20DEDEB6" w14:textId="0F01CF7E" w:rsidR="00930DDA" w:rsidRPr="007522B6" w:rsidRDefault="00930DDA" w:rsidP="00A94635">
      <w:pPr>
        <w:pStyle w:val="TableHeaders"/>
        <w:ind w:left="720"/>
        <w:jc w:val="left"/>
        <w:rPr>
          <w:b w:val="0"/>
          <w:szCs w:val="24"/>
        </w:rPr>
      </w:pPr>
      <w:r w:rsidRPr="007522B6">
        <w:rPr>
          <w:b w:val="0"/>
          <w:szCs w:val="24"/>
        </w:rPr>
        <w:t>1.</w:t>
      </w:r>
    </w:p>
    <w:p w14:paraId="5381BC4C" w14:textId="3321958D" w:rsidR="00930DDA" w:rsidRPr="007522B6" w:rsidRDefault="00930DDA" w:rsidP="00A94635">
      <w:pPr>
        <w:pStyle w:val="TableHeaders"/>
        <w:ind w:left="720"/>
        <w:jc w:val="left"/>
        <w:rPr>
          <w:b w:val="0"/>
          <w:szCs w:val="24"/>
        </w:rPr>
      </w:pPr>
    </w:p>
    <w:p w14:paraId="2A730D9A" w14:textId="7D00D0C6" w:rsidR="00930DDA" w:rsidRPr="007522B6" w:rsidRDefault="00930DDA" w:rsidP="00A94635">
      <w:pPr>
        <w:pStyle w:val="TableHeaders"/>
        <w:ind w:left="720"/>
        <w:jc w:val="left"/>
        <w:rPr>
          <w:b w:val="0"/>
          <w:szCs w:val="24"/>
        </w:rPr>
      </w:pPr>
      <w:r w:rsidRPr="007522B6">
        <w:rPr>
          <w:b w:val="0"/>
          <w:szCs w:val="24"/>
        </w:rPr>
        <w:t>2.</w:t>
      </w:r>
    </w:p>
    <w:p w14:paraId="2356498C" w14:textId="40503F06" w:rsidR="00930DDA" w:rsidRPr="007522B6" w:rsidRDefault="00930DDA" w:rsidP="00A94635">
      <w:pPr>
        <w:pStyle w:val="TableHeaders"/>
        <w:ind w:left="720"/>
        <w:jc w:val="left"/>
        <w:rPr>
          <w:b w:val="0"/>
          <w:szCs w:val="24"/>
        </w:rPr>
      </w:pPr>
    </w:p>
    <w:p w14:paraId="6E3B3DDB" w14:textId="22BE6ADE" w:rsidR="00930DDA" w:rsidRPr="007522B6" w:rsidRDefault="00930DDA" w:rsidP="00A94635">
      <w:pPr>
        <w:pStyle w:val="TableHeaders"/>
        <w:ind w:left="720"/>
        <w:jc w:val="left"/>
        <w:rPr>
          <w:b w:val="0"/>
          <w:szCs w:val="24"/>
        </w:rPr>
      </w:pPr>
      <w:r w:rsidRPr="007522B6">
        <w:rPr>
          <w:b w:val="0"/>
          <w:szCs w:val="24"/>
        </w:rPr>
        <w:t>3.</w:t>
      </w:r>
    </w:p>
    <w:sectPr w:rsidR="00930DDA" w:rsidRPr="007522B6" w:rsidSect="00984A6D">
      <w:footerReference w:type="default" r:id="rId13"/>
      <w:pgSz w:w="15840" w:h="12240" w:orient="landscape" w:code="1"/>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07973" w14:textId="77777777" w:rsidR="001161BA" w:rsidRDefault="001161BA" w:rsidP="00650259">
      <w:pPr>
        <w:spacing w:line="240" w:lineRule="auto"/>
      </w:pPr>
      <w:r>
        <w:separator/>
      </w:r>
    </w:p>
  </w:endnote>
  <w:endnote w:type="continuationSeparator" w:id="0">
    <w:p w14:paraId="22054FBE" w14:textId="77777777" w:rsidR="001161BA" w:rsidRDefault="001161BA"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7B88A7-92DD-4524-8EC8-F10B2E505C24}"/>
    <w:embedBold r:id="rId2" w:fontKey="{D516E266-CA4C-4B6C-BDDB-C116653A5AE5}"/>
    <w:embedItalic r:id="rId3" w:fontKey="{2EC4D455-E6EC-40F5-8997-3A7596B3D14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2CC18DA-2597-41C1-8ED9-34565243BCC6}"/>
    <w:embedBold r:id="rId5" w:fontKey="{D71E270B-1E70-4B01-9BBA-D985FD4A4078}"/>
    <w:embedItalic r:id="rId6" w:fontKey="{C62B299C-4ECF-4B16-98E0-CFE477E3FF2E}"/>
  </w:font>
  <w:font w:name="Consolas">
    <w:panose1 w:val="020B0609020204030204"/>
    <w:charset w:val="00"/>
    <w:family w:val="modern"/>
    <w:pitch w:val="fixed"/>
    <w:sig w:usb0="E00006FF" w:usb1="0000FCFF" w:usb2="00000001" w:usb3="00000000" w:csb0="0000019F" w:csb1="00000000"/>
    <w:embedRegular r:id="rId7" w:fontKey="{126FB6C4-55DD-4C96-9BA2-499E9F2DE843}"/>
  </w:font>
  <w:font w:name="Segoe UI">
    <w:panose1 w:val="020B0502040204020203"/>
    <w:charset w:val="00"/>
    <w:family w:val="swiss"/>
    <w:pitch w:val="variable"/>
    <w:sig w:usb0="E4002EFF" w:usb1="C000E47F" w:usb2="00000009" w:usb3="00000000" w:csb0="000001FF" w:csb1="00000000"/>
    <w:embedRegular r:id="rId8" w:fontKey="{872C03FB-B837-4754-8486-ECB661231ACD}"/>
  </w:font>
  <w:font w:name="Abadi">
    <w:charset w:val="00"/>
    <w:family w:val="swiss"/>
    <w:pitch w:val="variable"/>
    <w:sig w:usb0="80000003" w:usb1="00000000" w:usb2="00000000" w:usb3="00000000" w:csb0="00000001" w:csb1="00000000"/>
    <w:embedRegular r:id="rId9" w:fontKey="{DDFF1DCC-7F52-423F-9795-0EBF747934AB}"/>
    <w:embedBold r:id="rId10" w:fontKey="{94DEEBB0-AADF-400C-954D-D78F24B8D5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323054"/>
      <w:docPartObj>
        <w:docPartGallery w:val="Page Numbers (Bottom of Page)"/>
        <w:docPartUnique/>
      </w:docPartObj>
    </w:sdtPr>
    <w:sdtEndPr>
      <w:rPr>
        <w:noProof/>
      </w:rPr>
    </w:sdtEndPr>
    <w:sdtContent>
      <w:p w14:paraId="2C5A856D" w14:textId="77777777" w:rsidR="003A38EC" w:rsidRDefault="00177F3A">
        <w:pPr>
          <w:pStyle w:val="Footer"/>
          <w:jc w:val="cen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of </w:t>
        </w:r>
        <w:r w:rsidR="003A38EC">
          <w:rPr>
            <w:noProof/>
          </w:rPr>
          <w:t>8</w:t>
        </w:r>
      </w:p>
      <w:p w14:paraId="2B619B03" w14:textId="0656006A" w:rsidR="00177F3A" w:rsidRDefault="001161BA">
        <w:pPr>
          <w:pStyle w:val="Footer"/>
          <w:jc w:val="center"/>
        </w:pPr>
      </w:p>
    </w:sdtContent>
  </w:sdt>
  <w:p w14:paraId="2C2E71CB" w14:textId="77777777" w:rsidR="003B3BA8" w:rsidRDefault="003B3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C7FD5" w14:textId="77777777" w:rsidR="001161BA" w:rsidRDefault="001161BA" w:rsidP="00650259">
      <w:pPr>
        <w:spacing w:line="240" w:lineRule="auto"/>
      </w:pPr>
      <w:r>
        <w:separator/>
      </w:r>
    </w:p>
  </w:footnote>
  <w:footnote w:type="continuationSeparator" w:id="0">
    <w:p w14:paraId="22CB07F6" w14:textId="77777777" w:rsidR="001161BA" w:rsidRDefault="001161BA" w:rsidP="006502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5D60"/>
    <w:multiLevelType w:val="hybridMultilevel"/>
    <w:tmpl w:val="F0B27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9276D2"/>
    <w:multiLevelType w:val="hybridMultilevel"/>
    <w:tmpl w:val="34480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C8A6E70"/>
    <w:multiLevelType w:val="hybridMultilevel"/>
    <w:tmpl w:val="F91C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6E206CC"/>
    <w:multiLevelType w:val="hybridMultilevel"/>
    <w:tmpl w:val="BDE22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BED1147"/>
    <w:multiLevelType w:val="hybridMultilevel"/>
    <w:tmpl w:val="184EE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3"/>
  </w:num>
  <w:num w:numId="11">
    <w:abstractNumId w:val="8"/>
  </w:num>
  <w:num w:numId="12">
    <w:abstractNumId w:val="1"/>
  </w:num>
  <w:num w:numId="13">
    <w:abstractNumId w:val="4"/>
  </w:num>
  <w:num w:numId="14">
    <w:abstractNumId w:val="12"/>
  </w:num>
  <w:num w:numId="15">
    <w:abstractNumId w:val="11"/>
  </w:num>
  <w:num w:numId="16">
    <w:abstractNumId w:val="19"/>
  </w:num>
  <w:num w:numId="17">
    <w:abstractNumId w:val="5"/>
  </w:num>
  <w:num w:numId="18">
    <w:abstractNumId w:val="26"/>
  </w:num>
  <w:num w:numId="19">
    <w:abstractNumId w:val="21"/>
  </w:num>
  <w:num w:numId="20">
    <w:abstractNumId w:val="17"/>
  </w:num>
  <w:num w:numId="21">
    <w:abstractNumId w:val="24"/>
  </w:num>
  <w:num w:numId="22">
    <w:abstractNumId w:val="7"/>
  </w:num>
  <w:num w:numId="23">
    <w:abstractNumId w:val="6"/>
  </w:num>
  <w:num w:numId="24">
    <w:abstractNumId w:val="0"/>
  </w:num>
  <w:num w:numId="25">
    <w:abstractNumId w:val="23"/>
  </w:num>
  <w:num w:numId="26">
    <w:abstractNumId w:val="2"/>
  </w:num>
  <w:num w:numId="27">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B8"/>
    <w:rsid w:val="0000366A"/>
    <w:rsid w:val="00003B30"/>
    <w:rsid w:val="000419BD"/>
    <w:rsid w:val="000448BB"/>
    <w:rsid w:val="00045CA6"/>
    <w:rsid w:val="0004780F"/>
    <w:rsid w:val="00052382"/>
    <w:rsid w:val="00064BAA"/>
    <w:rsid w:val="0006568A"/>
    <w:rsid w:val="00076F0F"/>
    <w:rsid w:val="00084253"/>
    <w:rsid w:val="00091076"/>
    <w:rsid w:val="000D1F49"/>
    <w:rsid w:val="000D2DC5"/>
    <w:rsid w:val="000F5C88"/>
    <w:rsid w:val="001161BA"/>
    <w:rsid w:val="001340C0"/>
    <w:rsid w:val="00163953"/>
    <w:rsid w:val="001727CA"/>
    <w:rsid w:val="00177EF6"/>
    <w:rsid w:val="00177F3A"/>
    <w:rsid w:val="001A1CFB"/>
    <w:rsid w:val="001A5063"/>
    <w:rsid w:val="001E682F"/>
    <w:rsid w:val="00224F6B"/>
    <w:rsid w:val="002267B6"/>
    <w:rsid w:val="002516B0"/>
    <w:rsid w:val="00261C01"/>
    <w:rsid w:val="002A4326"/>
    <w:rsid w:val="002A4ED5"/>
    <w:rsid w:val="002B69B4"/>
    <w:rsid w:val="002C56E6"/>
    <w:rsid w:val="002D3A9F"/>
    <w:rsid w:val="002D6D8A"/>
    <w:rsid w:val="00354B3D"/>
    <w:rsid w:val="00361E11"/>
    <w:rsid w:val="003A38EC"/>
    <w:rsid w:val="003B1294"/>
    <w:rsid w:val="003B3BA8"/>
    <w:rsid w:val="003B4744"/>
    <w:rsid w:val="003F0847"/>
    <w:rsid w:val="003F33CC"/>
    <w:rsid w:val="003F42D9"/>
    <w:rsid w:val="0040090B"/>
    <w:rsid w:val="00446538"/>
    <w:rsid w:val="004574A0"/>
    <w:rsid w:val="0046302A"/>
    <w:rsid w:val="00476657"/>
    <w:rsid w:val="00481AAA"/>
    <w:rsid w:val="00481D2E"/>
    <w:rsid w:val="00487D2D"/>
    <w:rsid w:val="004B757D"/>
    <w:rsid w:val="004C019A"/>
    <w:rsid w:val="004D2877"/>
    <w:rsid w:val="004D5D62"/>
    <w:rsid w:val="005112D0"/>
    <w:rsid w:val="00562601"/>
    <w:rsid w:val="0057256E"/>
    <w:rsid w:val="00577E06"/>
    <w:rsid w:val="00582B1C"/>
    <w:rsid w:val="00584CD7"/>
    <w:rsid w:val="005966CD"/>
    <w:rsid w:val="005A3BF7"/>
    <w:rsid w:val="005B0694"/>
    <w:rsid w:val="005F2035"/>
    <w:rsid w:val="005F5747"/>
    <w:rsid w:val="005F7990"/>
    <w:rsid w:val="0063739C"/>
    <w:rsid w:val="00650259"/>
    <w:rsid w:val="00660FA4"/>
    <w:rsid w:val="00672C57"/>
    <w:rsid w:val="006D123B"/>
    <w:rsid w:val="006D3D10"/>
    <w:rsid w:val="0070519D"/>
    <w:rsid w:val="00710248"/>
    <w:rsid w:val="0071214D"/>
    <w:rsid w:val="00744D9E"/>
    <w:rsid w:val="0074525B"/>
    <w:rsid w:val="00750DCB"/>
    <w:rsid w:val="007522B6"/>
    <w:rsid w:val="00770F25"/>
    <w:rsid w:val="00787DD4"/>
    <w:rsid w:val="007A35A8"/>
    <w:rsid w:val="007B0A85"/>
    <w:rsid w:val="007C6A52"/>
    <w:rsid w:val="007D106D"/>
    <w:rsid w:val="007D747C"/>
    <w:rsid w:val="00806FF3"/>
    <w:rsid w:val="00807E59"/>
    <w:rsid w:val="008123B8"/>
    <w:rsid w:val="0082043E"/>
    <w:rsid w:val="0084008F"/>
    <w:rsid w:val="00886E69"/>
    <w:rsid w:val="008E1473"/>
    <w:rsid w:val="008E203A"/>
    <w:rsid w:val="008F2A39"/>
    <w:rsid w:val="00905BCD"/>
    <w:rsid w:val="0091229C"/>
    <w:rsid w:val="00923905"/>
    <w:rsid w:val="00930DDA"/>
    <w:rsid w:val="00940E73"/>
    <w:rsid w:val="0094439F"/>
    <w:rsid w:val="0096378C"/>
    <w:rsid w:val="00984A6D"/>
    <w:rsid w:val="0098597D"/>
    <w:rsid w:val="00991B30"/>
    <w:rsid w:val="00994879"/>
    <w:rsid w:val="009D406B"/>
    <w:rsid w:val="009E05A7"/>
    <w:rsid w:val="009E55EF"/>
    <w:rsid w:val="009F001E"/>
    <w:rsid w:val="009F2638"/>
    <w:rsid w:val="009F619A"/>
    <w:rsid w:val="009F6DDE"/>
    <w:rsid w:val="00A13543"/>
    <w:rsid w:val="00A27BAD"/>
    <w:rsid w:val="00A35FF8"/>
    <w:rsid w:val="00A370A8"/>
    <w:rsid w:val="00A42139"/>
    <w:rsid w:val="00A465F7"/>
    <w:rsid w:val="00A60442"/>
    <w:rsid w:val="00A94635"/>
    <w:rsid w:val="00AC2926"/>
    <w:rsid w:val="00AD4A39"/>
    <w:rsid w:val="00AF7368"/>
    <w:rsid w:val="00B04A50"/>
    <w:rsid w:val="00B151D6"/>
    <w:rsid w:val="00B160CA"/>
    <w:rsid w:val="00B23193"/>
    <w:rsid w:val="00B31FAE"/>
    <w:rsid w:val="00B978FC"/>
    <w:rsid w:val="00BC08CA"/>
    <w:rsid w:val="00BC5A67"/>
    <w:rsid w:val="00BD4753"/>
    <w:rsid w:val="00BD5CB1"/>
    <w:rsid w:val="00BE62EE"/>
    <w:rsid w:val="00C003BA"/>
    <w:rsid w:val="00C35311"/>
    <w:rsid w:val="00C427EB"/>
    <w:rsid w:val="00C46878"/>
    <w:rsid w:val="00C81922"/>
    <w:rsid w:val="00CB4A51"/>
    <w:rsid w:val="00CB7619"/>
    <w:rsid w:val="00CD4532"/>
    <w:rsid w:val="00CD47B0"/>
    <w:rsid w:val="00CE6104"/>
    <w:rsid w:val="00CE7918"/>
    <w:rsid w:val="00D0788C"/>
    <w:rsid w:val="00D127E3"/>
    <w:rsid w:val="00D16163"/>
    <w:rsid w:val="00D70DF0"/>
    <w:rsid w:val="00DA139B"/>
    <w:rsid w:val="00DB3FAD"/>
    <w:rsid w:val="00DD447B"/>
    <w:rsid w:val="00DD6E71"/>
    <w:rsid w:val="00DF0832"/>
    <w:rsid w:val="00E61C09"/>
    <w:rsid w:val="00E677FE"/>
    <w:rsid w:val="00E936C5"/>
    <w:rsid w:val="00EB3B58"/>
    <w:rsid w:val="00EB508B"/>
    <w:rsid w:val="00EC7359"/>
    <w:rsid w:val="00EE3054"/>
    <w:rsid w:val="00EE3672"/>
    <w:rsid w:val="00EE7F06"/>
    <w:rsid w:val="00F00606"/>
    <w:rsid w:val="00F01256"/>
    <w:rsid w:val="00F5418C"/>
    <w:rsid w:val="00F549BE"/>
    <w:rsid w:val="00F66AE4"/>
    <w:rsid w:val="00FC7475"/>
    <w:rsid w:val="00FE2E33"/>
    <w:rsid w:val="00FE5122"/>
    <w:rsid w:val="00FE78A0"/>
    <w:rsid w:val="00FF2887"/>
    <w:rsid w:val="00FF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880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A4ED5"/>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rsid w:val="00562601"/>
    <w:pPr>
      <w:tabs>
        <w:tab w:val="center" w:pos="4680"/>
        <w:tab w:val="right" w:pos="9810"/>
      </w:tabs>
      <w:spacing w:before="0" w:line="240" w:lineRule="auto"/>
    </w:pPr>
    <w:rPr>
      <w:sz w:val="18"/>
      <w:szCs w:val="24"/>
    </w:rPr>
  </w:style>
  <w:style w:type="character" w:customStyle="1" w:styleId="FooterChar">
    <w:name w:val="Footer Char"/>
    <w:basedOn w:val="DefaultParagraphFont"/>
    <w:link w:val="Footer"/>
    <w:uiPriority w:val="99"/>
    <w:rsid w:val="00562601"/>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unhideWhenUsed/>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B69B4"/>
    <w:pPr>
      <w:tabs>
        <w:tab w:val="right" w:leader="dot" w:pos="9830"/>
      </w:tabs>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character" w:styleId="UnresolvedMention">
    <w:name w:val="Unresolved Mention"/>
    <w:basedOn w:val="DefaultParagraphFont"/>
    <w:uiPriority w:val="99"/>
    <w:semiHidden/>
    <w:rsid w:val="00886E69"/>
    <w:rPr>
      <w:color w:val="605E5C"/>
      <w:shd w:val="clear" w:color="auto" w:fill="E1DFDD"/>
    </w:rPr>
  </w:style>
  <w:style w:type="paragraph" w:styleId="ListParagraph">
    <w:name w:val="List Paragraph"/>
    <w:basedOn w:val="Normal"/>
    <w:uiPriority w:val="34"/>
    <w:semiHidden/>
    <w:qFormat/>
    <w:rsid w:val="0071214D"/>
    <w:pPr>
      <w:ind w:left="720"/>
      <w:contextualSpacing/>
    </w:pPr>
  </w:style>
  <w:style w:type="paragraph" w:styleId="BalloonText">
    <w:name w:val="Balloon Text"/>
    <w:basedOn w:val="Normal"/>
    <w:link w:val="BalloonTextChar"/>
    <w:uiPriority w:val="99"/>
    <w:semiHidden/>
    <w:unhideWhenUsed/>
    <w:rsid w:val="003F42D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agonlin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car\AppData\Roaming\Microsoft\Templates\Logowear%20ord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7E6B3-1E65-4BE6-8FBB-EDE7C2826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EF3BC0-7864-4D71-9D50-8BEFE071A329}">
  <ds:schemaRefs>
    <ds:schemaRef ds:uri="http://schemas.microsoft.com/sharepoint/v3/contenttype/forms"/>
  </ds:schemaRefs>
</ds:datastoreItem>
</file>

<file path=customXml/itemProps3.xml><?xml version="1.0" encoding="utf-8"?>
<ds:datastoreItem xmlns:ds="http://schemas.openxmlformats.org/officeDocument/2006/customXml" ds:itemID="{1DF72738-C638-4238-A7C6-490EC0B3F45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BFC9521-0A49-44C6-874B-3FDD8D12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Logowear order form.dotx</Template>
  <TotalTime>0</TotalTime>
  <Pages>9</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2021-07-27T18:17:00Z</dcterms:created>
  <dcterms:modified xsi:type="dcterms:W3CDTF">2021-07-27T18:17:00Z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